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C8AB8" w14:textId="77777777" w:rsidR="00A93AEC" w:rsidRPr="00DB5CAC" w:rsidRDefault="00A93AEC" w:rsidP="00A93AEC">
      <w:pPr>
        <w:pStyle w:val="Ttulo1"/>
        <w:jc w:val="center"/>
        <w:rPr>
          <w:sz w:val="24"/>
          <w:szCs w:val="24"/>
          <w:lang w:val="es-PY"/>
        </w:rPr>
      </w:pPr>
      <w:r>
        <w:rPr>
          <w:sz w:val="24"/>
          <w:szCs w:val="24"/>
          <w:lang w:val="es-PY"/>
        </w:rPr>
        <w:t>PLAN DE INTERVENCIÓN</w:t>
      </w:r>
    </w:p>
    <w:p w14:paraId="368294C1" w14:textId="77777777" w:rsidR="00A93AEC" w:rsidRDefault="00A93AEC" w:rsidP="00A93AEC">
      <w:pPr>
        <w:pStyle w:val="Ttulo3"/>
        <w:rPr>
          <w:sz w:val="24"/>
          <w:szCs w:val="24"/>
          <w:lang w:val="es-PY"/>
        </w:rPr>
      </w:pPr>
      <w:r w:rsidRPr="00DB5CAC">
        <w:rPr>
          <w:sz w:val="24"/>
          <w:szCs w:val="24"/>
          <w:lang w:val="es-PY"/>
        </w:rPr>
        <w:t>I. Datos Generales</w:t>
      </w:r>
    </w:p>
    <w:p w14:paraId="4A9176C5" w14:textId="77777777" w:rsidR="00A93AEC" w:rsidRPr="00C920A4" w:rsidRDefault="00A93AEC" w:rsidP="00A93A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0A4">
        <w:rPr>
          <w:rFonts w:ascii="Times New Roman" w:eastAsia="Times New Roman" w:hAnsi="Times New Roman" w:cs="Times New Roman"/>
          <w:sz w:val="24"/>
          <w:szCs w:val="24"/>
        </w:rPr>
        <w:t>Carrera:</w:t>
      </w:r>
    </w:p>
    <w:p w14:paraId="4986486B" w14:textId="77777777" w:rsidR="00A93AEC" w:rsidRPr="00C920A4" w:rsidRDefault="00A93AEC" w:rsidP="00A93A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920A4">
        <w:rPr>
          <w:rFonts w:ascii="Times New Roman" w:eastAsia="Times New Roman" w:hAnsi="Times New Roman" w:cs="Times New Roman"/>
          <w:sz w:val="24"/>
          <w:szCs w:val="24"/>
        </w:rPr>
        <w:t>Curso</w:t>
      </w:r>
      <w:proofErr w:type="spellEnd"/>
      <w:r w:rsidRPr="00C920A4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F951D71" w14:textId="77777777" w:rsidR="00A93AEC" w:rsidRPr="00C920A4" w:rsidRDefault="00A93AEC" w:rsidP="00A93A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920A4">
        <w:rPr>
          <w:rFonts w:ascii="Times New Roman" w:eastAsia="Times New Roman" w:hAnsi="Times New Roman" w:cs="Times New Roman"/>
          <w:sz w:val="24"/>
          <w:szCs w:val="24"/>
        </w:rPr>
        <w:t>Asignatura</w:t>
      </w:r>
      <w:proofErr w:type="spellEnd"/>
      <w:r w:rsidRPr="00C920A4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C920A4">
        <w:rPr>
          <w:rFonts w:ascii="Times New Roman" w:eastAsia="Times New Roman" w:hAnsi="Times New Roman" w:cs="Times New Roman"/>
          <w:sz w:val="24"/>
          <w:szCs w:val="24"/>
        </w:rPr>
        <w:t>Práctica</w:t>
      </w:r>
      <w:proofErr w:type="spellEnd"/>
      <w:r w:rsidRPr="00C920A4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6975975" w14:textId="77777777" w:rsidR="00A93AEC" w:rsidRPr="00C920A4" w:rsidRDefault="00A93AEC" w:rsidP="00A93A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0A4">
        <w:rPr>
          <w:rFonts w:ascii="Times New Roman" w:eastAsia="Times New Roman" w:hAnsi="Times New Roman" w:cs="Times New Roman"/>
          <w:sz w:val="24"/>
          <w:szCs w:val="24"/>
        </w:rPr>
        <w:t xml:space="preserve">Nombre del </w:t>
      </w:r>
      <w:proofErr w:type="spellStart"/>
      <w:r w:rsidRPr="00C920A4">
        <w:rPr>
          <w:rFonts w:ascii="Times New Roman" w:eastAsia="Times New Roman" w:hAnsi="Times New Roman" w:cs="Times New Roman"/>
          <w:sz w:val="24"/>
          <w:szCs w:val="24"/>
        </w:rPr>
        <w:t>estudiante</w:t>
      </w:r>
      <w:proofErr w:type="spellEnd"/>
      <w:r w:rsidRPr="00C920A4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74FBC71" w14:textId="77777777" w:rsidR="00A93AEC" w:rsidRPr="00C920A4" w:rsidRDefault="00A93AEC" w:rsidP="00A93A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CA1F8E">
        <w:rPr>
          <w:rFonts w:ascii="Times New Roman" w:eastAsia="Times New Roman" w:hAnsi="Times New Roman" w:cs="Times New Roman"/>
          <w:sz w:val="24"/>
          <w:szCs w:val="24"/>
        </w:rPr>
        <w:t>ocente</w:t>
      </w:r>
      <w:proofErr w:type="spellEnd"/>
      <w:r w:rsidRPr="00CA1F8E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CA1F8E">
        <w:rPr>
          <w:rFonts w:ascii="Times New Roman" w:eastAsia="Times New Roman" w:hAnsi="Times New Roman" w:cs="Times New Roman"/>
          <w:sz w:val="24"/>
          <w:szCs w:val="24"/>
        </w:rPr>
        <w:t>Práctica</w:t>
      </w:r>
      <w:proofErr w:type="spellEnd"/>
      <w:r w:rsidRPr="00CA1F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1F8E">
        <w:rPr>
          <w:rFonts w:ascii="Times New Roman" w:eastAsia="Times New Roman" w:hAnsi="Times New Roman" w:cs="Times New Roman"/>
          <w:sz w:val="24"/>
          <w:szCs w:val="24"/>
        </w:rPr>
        <w:t>Profesional</w:t>
      </w:r>
      <w:proofErr w:type="spellEnd"/>
      <w:r w:rsidRPr="00C920A4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8FCF3D9" w14:textId="77777777" w:rsidR="00A93AEC" w:rsidRPr="00C920A4" w:rsidRDefault="00A93AEC" w:rsidP="00A93A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Tutor o Profesor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Guía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3B239989" w14:textId="77777777" w:rsidR="00A93AEC" w:rsidRPr="00C920A4" w:rsidRDefault="00A93AEC" w:rsidP="00A93A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920A4">
        <w:rPr>
          <w:rFonts w:ascii="Times New Roman" w:eastAsia="Times New Roman" w:hAnsi="Times New Roman" w:cs="Times New Roman"/>
          <w:sz w:val="24"/>
          <w:szCs w:val="24"/>
        </w:rPr>
        <w:t>Institución</w:t>
      </w:r>
      <w:proofErr w:type="spellEnd"/>
      <w:r w:rsidRPr="00C920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aplicación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FC5DE1B" w14:textId="77777777" w:rsidR="00A93AEC" w:rsidRPr="00C920A4" w:rsidRDefault="00A93AEC" w:rsidP="00A93A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920A4">
        <w:rPr>
          <w:rFonts w:ascii="Times New Roman" w:eastAsia="Times New Roman" w:hAnsi="Times New Roman" w:cs="Times New Roman"/>
          <w:sz w:val="24"/>
          <w:szCs w:val="24"/>
        </w:rPr>
        <w:t>Fecha</w:t>
      </w:r>
      <w:proofErr w:type="spellEnd"/>
      <w:r w:rsidRPr="00C920A4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4E69AA2" w14:textId="77777777" w:rsidR="00A93AEC" w:rsidRPr="00DB5CAC" w:rsidRDefault="00A93AEC" w:rsidP="00A93AEC">
      <w:pPr>
        <w:pStyle w:val="Ttulo3"/>
        <w:rPr>
          <w:sz w:val="24"/>
          <w:szCs w:val="24"/>
          <w:lang w:val="es-PY"/>
        </w:rPr>
      </w:pPr>
      <w:r w:rsidRPr="00DB5CAC">
        <w:rPr>
          <w:sz w:val="24"/>
          <w:szCs w:val="24"/>
          <w:lang w:val="es-PY"/>
        </w:rPr>
        <w:t>II. Diagnóstico Inicial</w:t>
      </w:r>
    </w:p>
    <w:p w14:paraId="5DC7171C" w14:textId="77777777" w:rsidR="00A93AEC" w:rsidRPr="00DB5CAC" w:rsidRDefault="00A93AEC" w:rsidP="00A93AEC">
      <w:pPr>
        <w:pStyle w:val="NormalWeb"/>
        <w:numPr>
          <w:ilvl w:val="0"/>
          <w:numId w:val="3"/>
        </w:numPr>
      </w:pPr>
      <w:proofErr w:type="spellStart"/>
      <w:r w:rsidRPr="00DB5CAC">
        <w:t>Problema</w:t>
      </w:r>
      <w:proofErr w:type="spellEnd"/>
      <w:r w:rsidRPr="00DB5CAC">
        <w:t xml:space="preserve"> o </w:t>
      </w:r>
      <w:proofErr w:type="spellStart"/>
      <w:r w:rsidRPr="00DB5CAC">
        <w:t>necesidad</w:t>
      </w:r>
      <w:proofErr w:type="spellEnd"/>
      <w:r w:rsidRPr="00DB5CAC">
        <w:t xml:space="preserve"> </w:t>
      </w:r>
      <w:proofErr w:type="spellStart"/>
      <w:r w:rsidRPr="00DB5CAC">
        <w:t>detectada</w:t>
      </w:r>
      <w:proofErr w:type="spellEnd"/>
    </w:p>
    <w:p w14:paraId="39CE7A58" w14:textId="77777777" w:rsidR="00A93AEC" w:rsidRPr="00DB5CAC" w:rsidRDefault="00A93AEC" w:rsidP="00A93AEC">
      <w:pPr>
        <w:pStyle w:val="NormalWeb"/>
        <w:numPr>
          <w:ilvl w:val="0"/>
          <w:numId w:val="3"/>
        </w:numPr>
      </w:pPr>
      <w:proofErr w:type="spellStart"/>
      <w:r w:rsidRPr="00DB5CAC">
        <w:t>Justificación</w:t>
      </w:r>
      <w:proofErr w:type="spellEnd"/>
      <w:r w:rsidRPr="00DB5CAC">
        <w:t xml:space="preserve"> de la </w:t>
      </w:r>
      <w:proofErr w:type="spellStart"/>
      <w:r w:rsidRPr="00DB5CAC">
        <w:t>intervención</w:t>
      </w:r>
      <w:proofErr w:type="spellEnd"/>
    </w:p>
    <w:p w14:paraId="41384E65" w14:textId="77777777" w:rsidR="00A93AEC" w:rsidRPr="00DB5CAC" w:rsidRDefault="00A93AEC" w:rsidP="00A93AEC">
      <w:pPr>
        <w:pStyle w:val="NormalWeb"/>
        <w:numPr>
          <w:ilvl w:val="0"/>
          <w:numId w:val="3"/>
        </w:numPr>
      </w:pPr>
      <w:proofErr w:type="spellStart"/>
      <w:r w:rsidRPr="00DB5CAC">
        <w:t>Fundamentación</w:t>
      </w:r>
      <w:proofErr w:type="spellEnd"/>
      <w:r w:rsidRPr="00DB5CAC">
        <w:t xml:space="preserve"> </w:t>
      </w:r>
      <w:proofErr w:type="spellStart"/>
      <w:r w:rsidRPr="00DB5CAC">
        <w:t>teórica</w:t>
      </w:r>
      <w:proofErr w:type="spellEnd"/>
    </w:p>
    <w:p w14:paraId="28245D06" w14:textId="77777777" w:rsidR="00A93AEC" w:rsidRPr="00DB5CAC" w:rsidRDefault="00A93AEC" w:rsidP="00A93AEC">
      <w:pPr>
        <w:pStyle w:val="Ttulo3"/>
        <w:rPr>
          <w:sz w:val="24"/>
          <w:szCs w:val="24"/>
        </w:rPr>
      </w:pPr>
      <w:r w:rsidRPr="00DB5CAC">
        <w:rPr>
          <w:sz w:val="24"/>
          <w:szCs w:val="24"/>
        </w:rPr>
        <w:t xml:space="preserve">III. </w:t>
      </w:r>
      <w:proofErr w:type="spellStart"/>
      <w:r w:rsidRPr="00DB5CAC">
        <w:rPr>
          <w:sz w:val="24"/>
          <w:szCs w:val="24"/>
        </w:rPr>
        <w:t>Objetivos</w:t>
      </w:r>
      <w:proofErr w:type="spellEnd"/>
    </w:p>
    <w:p w14:paraId="16116AFA" w14:textId="77777777" w:rsidR="00A93AEC" w:rsidRPr="00DB5CAC" w:rsidRDefault="00A93AEC" w:rsidP="00A93AEC">
      <w:pPr>
        <w:pStyle w:val="NormalWeb"/>
        <w:numPr>
          <w:ilvl w:val="0"/>
          <w:numId w:val="4"/>
        </w:numPr>
      </w:pPr>
      <w:proofErr w:type="spellStart"/>
      <w:r w:rsidRPr="00DB5CAC">
        <w:t>Objetivo</w:t>
      </w:r>
      <w:proofErr w:type="spellEnd"/>
      <w:r w:rsidRPr="00DB5CAC">
        <w:t xml:space="preserve"> general</w:t>
      </w:r>
    </w:p>
    <w:p w14:paraId="3541AA59" w14:textId="77777777" w:rsidR="00A93AEC" w:rsidRPr="00DB5CAC" w:rsidRDefault="00A93AEC" w:rsidP="00A93AEC">
      <w:pPr>
        <w:pStyle w:val="NormalWeb"/>
        <w:numPr>
          <w:ilvl w:val="0"/>
          <w:numId w:val="4"/>
        </w:numPr>
      </w:pPr>
      <w:proofErr w:type="spellStart"/>
      <w:r w:rsidRPr="00DB5CAC">
        <w:t>Objetivos</w:t>
      </w:r>
      <w:proofErr w:type="spellEnd"/>
      <w:r w:rsidRPr="00DB5CAC">
        <w:t xml:space="preserve"> </w:t>
      </w:r>
      <w:proofErr w:type="spellStart"/>
      <w:r w:rsidRPr="00DB5CAC">
        <w:t>específicos</w:t>
      </w:r>
      <w:proofErr w:type="spellEnd"/>
    </w:p>
    <w:p w14:paraId="3330F4A5" w14:textId="77777777" w:rsidR="00A93AEC" w:rsidRPr="00DB5CAC" w:rsidRDefault="00A93AEC" w:rsidP="00A93AEC">
      <w:pPr>
        <w:pStyle w:val="Ttulo3"/>
        <w:rPr>
          <w:sz w:val="24"/>
          <w:szCs w:val="24"/>
        </w:rPr>
      </w:pPr>
      <w:r w:rsidRPr="00DB5CAC">
        <w:rPr>
          <w:sz w:val="24"/>
          <w:szCs w:val="24"/>
        </w:rPr>
        <w:t xml:space="preserve">IV. </w:t>
      </w:r>
      <w:proofErr w:type="spellStart"/>
      <w:r w:rsidRPr="00DB5CAC">
        <w:rPr>
          <w:sz w:val="24"/>
          <w:szCs w:val="24"/>
        </w:rPr>
        <w:t>Planificación</w:t>
      </w:r>
      <w:proofErr w:type="spellEnd"/>
      <w:r w:rsidRPr="00DB5CAC">
        <w:rPr>
          <w:sz w:val="24"/>
          <w:szCs w:val="24"/>
        </w:rPr>
        <w:t xml:space="preserve"> de la </w:t>
      </w:r>
      <w:proofErr w:type="spellStart"/>
      <w:r w:rsidRPr="00DB5CAC">
        <w:rPr>
          <w:sz w:val="24"/>
          <w:szCs w:val="24"/>
        </w:rPr>
        <w:t>Intervención</w:t>
      </w:r>
      <w:proofErr w:type="spellEnd"/>
    </w:p>
    <w:p w14:paraId="78262F63" w14:textId="77777777" w:rsidR="00A93AEC" w:rsidRPr="00DB5CAC" w:rsidRDefault="00A93AEC" w:rsidP="00A93AEC">
      <w:pPr>
        <w:pStyle w:val="NormalWeb"/>
        <w:numPr>
          <w:ilvl w:val="0"/>
          <w:numId w:val="5"/>
        </w:numPr>
      </w:pPr>
      <w:proofErr w:type="spellStart"/>
      <w:r w:rsidRPr="00DB5CAC">
        <w:t>Actividades</w:t>
      </w:r>
      <w:proofErr w:type="spellEnd"/>
      <w:r w:rsidRPr="00DB5CAC">
        <w:t xml:space="preserve"> </w:t>
      </w:r>
      <w:proofErr w:type="spellStart"/>
      <w:r w:rsidRPr="00DB5CAC">
        <w:t>programadas</w:t>
      </w:r>
      <w:proofErr w:type="spellEnd"/>
    </w:p>
    <w:p w14:paraId="6BF4D3CF" w14:textId="77777777" w:rsidR="00A93AEC" w:rsidRPr="00DB5CAC" w:rsidRDefault="00A93AEC" w:rsidP="00A93AEC">
      <w:pPr>
        <w:pStyle w:val="NormalWeb"/>
        <w:numPr>
          <w:ilvl w:val="0"/>
          <w:numId w:val="5"/>
        </w:numPr>
      </w:pPr>
      <w:proofErr w:type="spellStart"/>
      <w:r w:rsidRPr="00DB5CAC">
        <w:t>Metodología</w:t>
      </w:r>
      <w:proofErr w:type="spellEnd"/>
    </w:p>
    <w:p w14:paraId="2A6EAD4D" w14:textId="77777777" w:rsidR="00A93AEC" w:rsidRPr="00DB5CAC" w:rsidRDefault="00A93AEC" w:rsidP="00A93AEC">
      <w:pPr>
        <w:pStyle w:val="NormalWeb"/>
        <w:numPr>
          <w:ilvl w:val="0"/>
          <w:numId w:val="5"/>
        </w:numPr>
      </w:pPr>
      <w:proofErr w:type="spellStart"/>
      <w:r w:rsidRPr="00DB5CAC">
        <w:t>Recursos</w:t>
      </w:r>
      <w:proofErr w:type="spellEnd"/>
    </w:p>
    <w:p w14:paraId="72FB3B9C" w14:textId="77777777" w:rsidR="00A93AEC" w:rsidRPr="00DB5CAC" w:rsidRDefault="00A93AEC" w:rsidP="00A93AEC">
      <w:pPr>
        <w:pStyle w:val="NormalWeb"/>
        <w:numPr>
          <w:ilvl w:val="0"/>
          <w:numId w:val="5"/>
        </w:numPr>
      </w:pPr>
      <w:proofErr w:type="spellStart"/>
      <w:r w:rsidRPr="00DB5CAC">
        <w:t>Cronograma</w:t>
      </w:r>
      <w:proofErr w:type="spellEnd"/>
    </w:p>
    <w:p w14:paraId="2B2ACB4E" w14:textId="77777777" w:rsidR="00A93AEC" w:rsidRPr="00DB5CAC" w:rsidRDefault="00A93AEC" w:rsidP="00A93AEC">
      <w:pPr>
        <w:pStyle w:val="NormalWeb"/>
        <w:numPr>
          <w:ilvl w:val="0"/>
          <w:numId w:val="5"/>
        </w:numPr>
      </w:pPr>
      <w:proofErr w:type="spellStart"/>
      <w:r w:rsidRPr="00DB5CAC">
        <w:t>Indicadores</w:t>
      </w:r>
      <w:proofErr w:type="spellEnd"/>
      <w:r w:rsidRPr="00DB5CAC">
        <w:t xml:space="preserve"> de </w:t>
      </w:r>
      <w:proofErr w:type="spellStart"/>
      <w:r w:rsidRPr="00DB5CAC">
        <w:t>logro</w:t>
      </w:r>
      <w:proofErr w:type="spellEnd"/>
    </w:p>
    <w:p w14:paraId="23C63E16" w14:textId="77777777" w:rsidR="00A93AEC" w:rsidRPr="00DB5CAC" w:rsidRDefault="00A93AEC" w:rsidP="00A93AEC">
      <w:pPr>
        <w:pStyle w:val="Ttulo3"/>
        <w:rPr>
          <w:sz w:val="24"/>
          <w:szCs w:val="24"/>
        </w:rPr>
      </w:pPr>
      <w:r w:rsidRPr="00DB5CAC">
        <w:rPr>
          <w:sz w:val="24"/>
          <w:szCs w:val="24"/>
        </w:rPr>
        <w:t xml:space="preserve">V. </w:t>
      </w:r>
      <w:proofErr w:type="spellStart"/>
      <w:r w:rsidRPr="00DB5CAC">
        <w:rPr>
          <w:sz w:val="24"/>
          <w:szCs w:val="24"/>
        </w:rPr>
        <w:t>Ejecución</w:t>
      </w:r>
      <w:proofErr w:type="spellEnd"/>
    </w:p>
    <w:p w14:paraId="0748A82A" w14:textId="77777777" w:rsidR="00A93AEC" w:rsidRPr="00DB5CAC" w:rsidRDefault="00A93AEC" w:rsidP="00A93AEC">
      <w:pPr>
        <w:pStyle w:val="NormalWeb"/>
        <w:numPr>
          <w:ilvl w:val="0"/>
          <w:numId w:val="6"/>
        </w:numPr>
      </w:pPr>
      <w:r w:rsidRPr="00DB5CAC">
        <w:t xml:space="preserve">Desarrollo de </w:t>
      </w:r>
      <w:proofErr w:type="spellStart"/>
      <w:r w:rsidRPr="00DB5CAC">
        <w:t>actividades</w:t>
      </w:r>
      <w:proofErr w:type="spellEnd"/>
    </w:p>
    <w:p w14:paraId="09680264" w14:textId="77777777" w:rsidR="00A93AEC" w:rsidRPr="00DB5CAC" w:rsidRDefault="00A93AEC" w:rsidP="00A93AEC">
      <w:pPr>
        <w:pStyle w:val="NormalWeb"/>
        <w:numPr>
          <w:ilvl w:val="0"/>
          <w:numId w:val="6"/>
        </w:numPr>
      </w:pPr>
      <w:proofErr w:type="spellStart"/>
      <w:r w:rsidRPr="00DB5CAC">
        <w:t>Ajustes</w:t>
      </w:r>
      <w:proofErr w:type="spellEnd"/>
      <w:r w:rsidRPr="00DB5CAC">
        <w:t xml:space="preserve"> </w:t>
      </w:r>
      <w:proofErr w:type="spellStart"/>
      <w:r w:rsidRPr="00DB5CAC">
        <w:t>realizados</w:t>
      </w:r>
      <w:proofErr w:type="spellEnd"/>
    </w:p>
    <w:p w14:paraId="76307377" w14:textId="77777777" w:rsidR="00A93AEC" w:rsidRDefault="00A93AEC" w:rsidP="00A93AEC">
      <w:pPr>
        <w:pStyle w:val="NormalWeb"/>
        <w:numPr>
          <w:ilvl w:val="0"/>
          <w:numId w:val="6"/>
        </w:numPr>
      </w:pPr>
      <w:proofErr w:type="spellStart"/>
      <w:r w:rsidRPr="00DB5CAC">
        <w:t>Participación</w:t>
      </w:r>
      <w:proofErr w:type="spellEnd"/>
      <w:r w:rsidRPr="00DB5CAC">
        <w:t xml:space="preserve"> de </w:t>
      </w:r>
      <w:proofErr w:type="spellStart"/>
      <w:r w:rsidRPr="00DB5CAC">
        <w:t>actores</w:t>
      </w:r>
      <w:proofErr w:type="spellEnd"/>
      <w:r w:rsidRPr="00DB5CAC">
        <w:t xml:space="preserve"> </w:t>
      </w:r>
      <w:proofErr w:type="spellStart"/>
      <w:r w:rsidRPr="00DB5CAC">
        <w:t>involucrados</w:t>
      </w:r>
      <w:proofErr w:type="spellEnd"/>
    </w:p>
    <w:p w14:paraId="3BCAA4D3" w14:textId="77777777" w:rsidR="00816185" w:rsidRDefault="00816185" w:rsidP="00816185">
      <w:pPr>
        <w:rPr>
          <w:sz w:val="24"/>
          <w:szCs w:val="24"/>
        </w:rPr>
      </w:pPr>
    </w:p>
    <w:p w14:paraId="68221196" w14:textId="77777777" w:rsidR="00816185" w:rsidRDefault="00816185" w:rsidP="00816185">
      <w:pPr>
        <w:rPr>
          <w:sz w:val="24"/>
          <w:szCs w:val="24"/>
        </w:rPr>
      </w:pPr>
    </w:p>
    <w:p w14:paraId="7E0986A6" w14:textId="77777777" w:rsidR="00816185" w:rsidRDefault="00CB5253" w:rsidP="0081618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A34887" wp14:editId="6B223D2E">
                <wp:simplePos x="0" y="0"/>
                <wp:positionH relativeFrom="column">
                  <wp:posOffset>313055</wp:posOffset>
                </wp:positionH>
                <wp:positionV relativeFrom="paragraph">
                  <wp:posOffset>278130</wp:posOffset>
                </wp:positionV>
                <wp:extent cx="5577840" cy="866775"/>
                <wp:effectExtent l="0" t="0" r="22860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84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AAA917" w14:textId="77777777" w:rsidR="00CB5253" w:rsidRPr="00CB5253" w:rsidRDefault="00CB525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Los proyectos de intervención o proyectos comunitarios deben responder a una problemática o necesidad detectada en el entorno escolar. Pueden ser: charlas sobre temas específicos, clubes de lectura, talleres, cuidado del entorno, etc.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4.65pt;margin-top:21.9pt;width:439.2pt;height:6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" fillcolor="white [3201]" strokeweight=".5pt">
                <v:textbox>
                  <w:txbxContent>
                    <w:p w:rsidR="00CB5253" w:rsidRPr="00CB5253" w:rsidRDefault="00CB525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Los proyectos de intervención o proyectos comunitarios deben responder a una problemática o necesidad detectada en el entorno escolar. Pueden ser: charlas sobre temas específicos, clubes de lectura, talleres, cuidado del entorno, etc. </w:t>
                      </w:r>
                    </w:p>
                  </w:txbxContent>
                </v:textbox>
              </v:shape>
            </w:pict>
          </mc:Fallback>
        </mc:AlternateContent>
      </w:r>
    </w:p>
    <w:p w14:paraId="4E7F825E" w14:textId="77777777" w:rsidR="00816185" w:rsidRDefault="00816185" w:rsidP="00CB5253">
      <w:pPr>
        <w:ind w:firstLine="708"/>
        <w:rPr>
          <w:sz w:val="24"/>
          <w:szCs w:val="24"/>
        </w:rPr>
      </w:pPr>
    </w:p>
    <w:p w14:paraId="0CB937ED" w14:textId="77777777" w:rsidR="00816185" w:rsidRPr="00816185" w:rsidRDefault="00816185" w:rsidP="00816185">
      <w:pPr>
        <w:rPr>
          <w:sz w:val="24"/>
          <w:szCs w:val="24"/>
        </w:rPr>
      </w:pPr>
    </w:p>
    <w:sectPr w:rsidR="00816185" w:rsidRPr="00816185" w:rsidSect="00816185">
      <w:headerReference w:type="even" r:id="rId8"/>
      <w:headerReference w:type="default" r:id="rId9"/>
      <w:footerReference w:type="default" r:id="rId10"/>
      <w:pgSz w:w="12240" w:h="18720" w:code="14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6B39A" w14:textId="77777777" w:rsidR="000E2AA9" w:rsidRDefault="000E2AA9" w:rsidP="00755DA5">
      <w:r>
        <w:separator/>
      </w:r>
    </w:p>
  </w:endnote>
  <w:endnote w:type="continuationSeparator" w:id="0">
    <w:p w14:paraId="0E0642CB" w14:textId="77777777" w:rsidR="000E2AA9" w:rsidRDefault="000E2AA9" w:rsidP="00755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4DE36" w14:textId="77777777" w:rsidR="00816185" w:rsidRPr="00816185" w:rsidRDefault="00816185" w:rsidP="00816185">
    <w:pPr>
      <w:jc w:val="both"/>
      <w:rPr>
        <w:b/>
        <w:i/>
        <w:sz w:val="12"/>
        <w:szCs w:val="12"/>
        <w:u w:val="single"/>
        <w:lang w:val="es-ES"/>
      </w:rPr>
    </w:pPr>
  </w:p>
  <w:p w14:paraId="437DB401" w14:textId="77777777" w:rsidR="005E25AD" w:rsidRPr="00816185" w:rsidRDefault="005E25AD" w:rsidP="00816185">
    <w:pPr>
      <w:pBdr>
        <w:top w:val="double" w:sz="4" w:space="1" w:color="auto"/>
      </w:pBdr>
      <w:jc w:val="both"/>
      <w:rPr>
        <w:i/>
        <w:sz w:val="14"/>
        <w:szCs w:val="14"/>
        <w:lang w:val="es-ES"/>
      </w:rPr>
    </w:pPr>
    <w:r w:rsidRPr="00816185">
      <w:rPr>
        <w:b/>
        <w:i/>
        <w:sz w:val="14"/>
        <w:szCs w:val="14"/>
        <w:u w:val="single"/>
        <w:lang w:val="es-ES"/>
      </w:rPr>
      <w:t>Misión</w:t>
    </w:r>
    <w:r w:rsidRPr="00816185">
      <w:rPr>
        <w:i/>
        <w:sz w:val="14"/>
        <w:szCs w:val="14"/>
        <w:lang w:val="es-ES"/>
      </w:rPr>
      <w:t xml:space="preserve"> </w:t>
    </w:r>
    <w:r w:rsidR="00816185" w:rsidRPr="00816185">
      <w:rPr>
        <w:i/>
        <w:sz w:val="14"/>
        <w:szCs w:val="14"/>
        <w:lang w:val="es-ES"/>
      </w:rPr>
      <w:t>Somos una Facultad formadora de profesionales competentes en el campo de las Humanidades y la Educación, que fomenta el bienestar psico-social, el acceso a la educación como bien público, el respeto a la interculturalidad y los derechos humanos a través de una formación integral a fin de trasformar la realidad educativa, social, cultural y ambiental.</w:t>
    </w:r>
  </w:p>
  <w:p w14:paraId="486F63E7" w14:textId="77777777" w:rsidR="005E25AD" w:rsidRPr="00816185" w:rsidRDefault="005E25AD" w:rsidP="00816185">
    <w:pPr>
      <w:jc w:val="both"/>
      <w:rPr>
        <w:i/>
        <w:sz w:val="14"/>
        <w:szCs w:val="14"/>
        <w:lang w:val="es-ES"/>
      </w:rPr>
    </w:pPr>
    <w:r w:rsidRPr="00816185">
      <w:rPr>
        <w:b/>
        <w:i/>
        <w:sz w:val="14"/>
        <w:szCs w:val="14"/>
        <w:u w:val="single"/>
        <w:lang w:val="es-ES"/>
      </w:rPr>
      <w:t>Visión:</w:t>
    </w:r>
    <w:r w:rsidRPr="00816185">
      <w:rPr>
        <w:i/>
        <w:sz w:val="14"/>
        <w:szCs w:val="14"/>
        <w:lang w:val="es-ES"/>
      </w:rPr>
      <w:t xml:space="preserve"> </w:t>
    </w:r>
    <w:r w:rsidR="00816185" w:rsidRPr="00816185">
      <w:rPr>
        <w:i/>
        <w:sz w:val="14"/>
        <w:szCs w:val="14"/>
        <w:lang w:val="es-ES"/>
      </w:rPr>
      <w:t>Ser una Facultad de prestigio, incluyente, reconocida nacional e internacionalmente por su calidad y oferta académica innovadora en el campo de las Humanidades y la Educación, constituyéndose en un marco de referencia en el desarrollo educativo, cultural y social de la región</w:t>
    </w:r>
    <w:r w:rsidRPr="00816185">
      <w:rPr>
        <w:i/>
        <w:sz w:val="14"/>
        <w:szCs w:val="14"/>
        <w:lang w:val="es-ES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DE544" w14:textId="77777777" w:rsidR="000E2AA9" w:rsidRDefault="000E2AA9" w:rsidP="00755DA5">
      <w:r>
        <w:separator/>
      </w:r>
    </w:p>
  </w:footnote>
  <w:footnote w:type="continuationSeparator" w:id="0">
    <w:p w14:paraId="779F3128" w14:textId="77777777" w:rsidR="000E2AA9" w:rsidRDefault="000E2AA9" w:rsidP="00755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2E1E6" w14:textId="77777777" w:rsidR="00755DA5" w:rsidRDefault="00DB4FA2">
    <w:pPr>
      <w:pStyle w:val="Encabezado"/>
    </w:pPr>
    <w:r>
      <w:rPr>
        <w:rFonts w:ascii="Bodoni MT Black" w:hAnsi="Bodoni MT Black"/>
        <w:noProof/>
      </w:rPr>
      <w:drawing>
        <wp:inline distT="0" distB="0" distL="0" distR="0" wp14:anchorId="404D8FE1" wp14:editId="7A958B9E">
          <wp:extent cx="5753100" cy="5753100"/>
          <wp:effectExtent l="0" t="0" r="0" b="0"/>
          <wp:docPr id="3" name="Imagen 1" descr="logo FHYCE Guar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HYCE Guar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75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74269" w14:textId="77777777" w:rsidR="00755DA5" w:rsidRPr="00755DA5" w:rsidRDefault="009F2612" w:rsidP="00755DA5">
    <w:pPr>
      <w:pStyle w:val="Encabezado"/>
      <w:jc w:val="center"/>
      <w:rPr>
        <w:rFonts w:ascii="Bodoni MT Black" w:hAnsi="Bodoni MT Black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61A2748" wp14:editId="4461CACD">
          <wp:simplePos x="0" y="0"/>
          <wp:positionH relativeFrom="column">
            <wp:posOffset>5941553</wp:posOffset>
          </wp:positionH>
          <wp:positionV relativeFrom="paragraph">
            <wp:posOffset>-104614</wp:posOffset>
          </wp:positionV>
          <wp:extent cx="712527" cy="731772"/>
          <wp:effectExtent l="38100" t="38100" r="68580" b="87630"/>
          <wp:wrapNone/>
          <wp:docPr id="1" name="Imagen 1" descr="F:\Ovidio FHYCE\Mis documentos\Inkscape\logo FHYCE Guara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Ovidio FHYCE\Mis documentos\Inkscape\logo FHYCE Guaran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risscrossEtch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527" cy="73177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76ADE58C" wp14:editId="084C2C37">
          <wp:simplePos x="0" y="0"/>
          <wp:positionH relativeFrom="column">
            <wp:posOffset>-413991</wp:posOffset>
          </wp:positionH>
          <wp:positionV relativeFrom="paragraph">
            <wp:posOffset>-101751</wp:posOffset>
          </wp:positionV>
          <wp:extent cx="728052" cy="716327"/>
          <wp:effectExtent l="38100" t="38100" r="72390" b="102870"/>
          <wp:wrapNone/>
          <wp:docPr id="3667299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4438"/>
                  <a:stretch/>
                </pic:blipFill>
                <pic:spPr bwMode="auto">
                  <a:xfrm>
                    <a:off x="0" y="0"/>
                    <a:ext cx="728052" cy="71632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Bodoni MT Black" w:hAnsi="Bodoni MT Black"/>
        </w:rPr>
        <w:id w:val="1043489653"/>
        <w:docPartObj>
          <w:docPartGallery w:val="Watermarks"/>
          <w:docPartUnique/>
        </w:docPartObj>
      </w:sdtPr>
      <w:sdtEndPr/>
      <w:sdtContent>
        <w:r w:rsidR="000E2AA9">
          <w:rPr>
            <w:rFonts w:ascii="Bodoni MT Black" w:hAnsi="Bodoni MT Black"/>
            <w:noProof/>
          </w:rPr>
          <w:pict w14:anchorId="6D48F34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55413267" o:spid="_x0000_s2049" type="#_x0000_t75" style="position:absolute;left:0;text-align:left;margin-left:0;margin-top:0;width:424.65pt;height:424.65pt;z-index:-251657728;mso-position-horizontal:center;mso-position-horizontal-relative:margin;mso-position-vertical:center;mso-position-vertical-relative:margin" o:allowincell="f">
              <v:imagedata r:id="rId4" o:title="logo FHYCE Guarani" gain="19661f" blacklevel="22938f"/>
              <w10:wrap anchorx="margin" anchory="margin"/>
            </v:shape>
          </w:pict>
        </w:r>
      </w:sdtContent>
    </w:sdt>
    <w:r w:rsidR="00755DA5" w:rsidRPr="00755DA5">
      <w:rPr>
        <w:rFonts w:ascii="Bodoni MT Black" w:hAnsi="Bodoni MT Black"/>
      </w:rPr>
      <w:t>Universidad Nacional de Concepción</w:t>
    </w:r>
  </w:p>
  <w:p w14:paraId="624B95D4" w14:textId="77777777" w:rsidR="00755DA5" w:rsidRDefault="00755DA5" w:rsidP="00755DA5">
    <w:pPr>
      <w:pStyle w:val="Encabezado"/>
      <w:jc w:val="center"/>
      <w:rPr>
        <w:b/>
        <w:sz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755DA5">
      <w:rPr>
        <w:b/>
        <w:sz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Facultad de Humanidades y Ciencias de la Educación</w:t>
    </w:r>
  </w:p>
  <w:p w14:paraId="08BFBE23" w14:textId="77777777" w:rsidR="00154FFF" w:rsidRPr="00BF3CE1" w:rsidRDefault="00755DA5" w:rsidP="001B6B3C">
    <w:pPr>
      <w:pStyle w:val="Encabezado"/>
      <w:pBdr>
        <w:bottom w:val="double" w:sz="4" w:space="1" w:color="auto"/>
      </w:pBdr>
      <w:jc w:val="center"/>
      <w:rPr>
        <w:sz w:val="16"/>
      </w:rPr>
    </w:pPr>
    <w:r w:rsidRPr="00755DA5">
      <w:rPr>
        <w:sz w:val="16"/>
      </w:rPr>
      <w:t>Campus Universitario</w:t>
    </w:r>
    <w:r w:rsidR="00816185">
      <w:rPr>
        <w:sz w:val="16"/>
      </w:rPr>
      <w:t xml:space="preserve"> Ruta Py05 Km 210</w:t>
    </w:r>
    <w:r w:rsidRPr="00755DA5">
      <w:rPr>
        <w:sz w:val="16"/>
      </w:rPr>
      <w:t xml:space="preserve">. </w:t>
    </w:r>
    <w:proofErr w:type="spellStart"/>
    <w:r w:rsidRPr="00BF3CE1">
      <w:rPr>
        <w:sz w:val="16"/>
      </w:rPr>
      <w:t>Teléf</w:t>
    </w:r>
    <w:proofErr w:type="spellEnd"/>
    <w:r w:rsidRPr="00BF3CE1">
      <w:rPr>
        <w:sz w:val="16"/>
      </w:rPr>
      <w:t xml:space="preserve">.: </w:t>
    </w:r>
    <w:r w:rsidR="00816185">
      <w:rPr>
        <w:sz w:val="16"/>
      </w:rPr>
      <w:t>+595331243176</w:t>
    </w:r>
    <w:r w:rsidRPr="00BF3CE1">
      <w:rPr>
        <w:sz w:val="16"/>
      </w:rPr>
      <w:t>.</w:t>
    </w:r>
    <w:r w:rsidR="001B6B3C" w:rsidRPr="00BF3CE1">
      <w:rPr>
        <w:sz w:val="16"/>
      </w:rPr>
      <w:t xml:space="preserve"> Email: </w:t>
    </w:r>
    <w:r w:rsidR="004A63C4">
      <w:rPr>
        <w:sz w:val="16"/>
      </w:rPr>
      <w:t>secgral</w:t>
    </w:r>
    <w:r w:rsidR="004341AB" w:rsidRPr="004341AB">
      <w:rPr>
        <w:sz w:val="16"/>
      </w:rPr>
      <w:t>@fhyce.edu.py</w:t>
    </w:r>
    <w:r w:rsidR="004341AB">
      <w:rPr>
        <w:sz w:val="16"/>
      </w:rPr>
      <w:t>. www.fhyce.edu.py.</w:t>
    </w:r>
  </w:p>
  <w:p w14:paraId="3EEDE935" w14:textId="77777777" w:rsidR="001B6B3C" w:rsidRPr="009F2612" w:rsidRDefault="001B6B3C" w:rsidP="001B6B3C">
    <w:pPr>
      <w:pStyle w:val="Encabezad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A5D65"/>
    <w:multiLevelType w:val="hybridMultilevel"/>
    <w:tmpl w:val="A7D08450"/>
    <w:lvl w:ilvl="0" w:tplc="5312401C">
      <w:start w:val="1"/>
      <w:numFmt w:val="ordinal"/>
      <w:lvlText w:val="%1.)"/>
      <w:lvlJc w:val="left"/>
      <w:pPr>
        <w:ind w:left="36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4F20A9"/>
    <w:multiLevelType w:val="multilevel"/>
    <w:tmpl w:val="4764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E10A7B"/>
    <w:multiLevelType w:val="multilevel"/>
    <w:tmpl w:val="A7F4B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D97B73"/>
    <w:multiLevelType w:val="multilevel"/>
    <w:tmpl w:val="16AC0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C76C0A"/>
    <w:multiLevelType w:val="multilevel"/>
    <w:tmpl w:val="08B09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6B7271"/>
    <w:multiLevelType w:val="multilevel"/>
    <w:tmpl w:val="4CBE8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AEC"/>
    <w:rsid w:val="000000A0"/>
    <w:rsid w:val="00015536"/>
    <w:rsid w:val="00025056"/>
    <w:rsid w:val="00073A7B"/>
    <w:rsid w:val="000A6974"/>
    <w:rsid w:val="000B3C4D"/>
    <w:rsid w:val="000C1139"/>
    <w:rsid w:val="000E2AA9"/>
    <w:rsid w:val="000E7AE9"/>
    <w:rsid w:val="00114169"/>
    <w:rsid w:val="00154FFF"/>
    <w:rsid w:val="001603B6"/>
    <w:rsid w:val="0016745A"/>
    <w:rsid w:val="001A4B3B"/>
    <w:rsid w:val="001B6B3C"/>
    <w:rsid w:val="001D156F"/>
    <w:rsid w:val="001D7BDB"/>
    <w:rsid w:val="001F68CC"/>
    <w:rsid w:val="00202AF0"/>
    <w:rsid w:val="00235F47"/>
    <w:rsid w:val="002B4F53"/>
    <w:rsid w:val="002E7EBD"/>
    <w:rsid w:val="0035324C"/>
    <w:rsid w:val="003D4775"/>
    <w:rsid w:val="003F76A4"/>
    <w:rsid w:val="00407673"/>
    <w:rsid w:val="00415AAB"/>
    <w:rsid w:val="004307BA"/>
    <w:rsid w:val="00432C50"/>
    <w:rsid w:val="004341AB"/>
    <w:rsid w:val="004571DE"/>
    <w:rsid w:val="00492A66"/>
    <w:rsid w:val="004A63C4"/>
    <w:rsid w:val="004B5934"/>
    <w:rsid w:val="004D301A"/>
    <w:rsid w:val="005125F4"/>
    <w:rsid w:val="005311E2"/>
    <w:rsid w:val="00541492"/>
    <w:rsid w:val="00541806"/>
    <w:rsid w:val="005C5A06"/>
    <w:rsid w:val="005E25AD"/>
    <w:rsid w:val="00625712"/>
    <w:rsid w:val="00662405"/>
    <w:rsid w:val="00680398"/>
    <w:rsid w:val="00681432"/>
    <w:rsid w:val="00696DD7"/>
    <w:rsid w:val="006D6EA1"/>
    <w:rsid w:val="0070241D"/>
    <w:rsid w:val="007118F7"/>
    <w:rsid w:val="00711C04"/>
    <w:rsid w:val="0072219B"/>
    <w:rsid w:val="00726021"/>
    <w:rsid w:val="00755DA5"/>
    <w:rsid w:val="007B2D06"/>
    <w:rsid w:val="007B3362"/>
    <w:rsid w:val="00816185"/>
    <w:rsid w:val="00857494"/>
    <w:rsid w:val="008738A6"/>
    <w:rsid w:val="00886250"/>
    <w:rsid w:val="008A2761"/>
    <w:rsid w:val="008B3040"/>
    <w:rsid w:val="008C3E8E"/>
    <w:rsid w:val="0096756B"/>
    <w:rsid w:val="00992E57"/>
    <w:rsid w:val="009D0AFC"/>
    <w:rsid w:val="009E065E"/>
    <w:rsid w:val="009E176E"/>
    <w:rsid w:val="009F2612"/>
    <w:rsid w:val="00A417F1"/>
    <w:rsid w:val="00A43601"/>
    <w:rsid w:val="00A93AEC"/>
    <w:rsid w:val="00AB2A7E"/>
    <w:rsid w:val="00AC0EB0"/>
    <w:rsid w:val="00B24B17"/>
    <w:rsid w:val="00BC3B56"/>
    <w:rsid w:val="00BE4D22"/>
    <w:rsid w:val="00BF3CE1"/>
    <w:rsid w:val="00CB5253"/>
    <w:rsid w:val="00D7067C"/>
    <w:rsid w:val="00DB4FA2"/>
    <w:rsid w:val="00E443FA"/>
    <w:rsid w:val="00ED756A"/>
    <w:rsid w:val="00F121CA"/>
    <w:rsid w:val="00F22B3F"/>
    <w:rsid w:val="00F615AA"/>
    <w:rsid w:val="00F6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1F01906"/>
  <w15:docId w15:val="{11F3D1CF-B3CC-4975-A8A3-D779B67EE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3AEC"/>
    <w:pPr>
      <w:spacing w:after="160" w:line="259" w:lineRule="auto"/>
    </w:pPr>
    <w:rPr>
      <w:lang w:val="en-US"/>
    </w:rPr>
  </w:style>
  <w:style w:type="paragraph" w:styleId="Ttulo1">
    <w:name w:val="heading 1"/>
    <w:basedOn w:val="Normal"/>
    <w:link w:val="Ttulo1Car"/>
    <w:uiPriority w:val="9"/>
    <w:qFormat/>
    <w:rsid w:val="00A93A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3">
    <w:name w:val="heading 3"/>
    <w:basedOn w:val="Normal"/>
    <w:link w:val="Ttulo3Car"/>
    <w:uiPriority w:val="9"/>
    <w:qFormat/>
    <w:rsid w:val="00A93A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55DA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55D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5DA5"/>
    <w:rPr>
      <w:rFonts w:ascii="Times New Roman" w:eastAsia="Times New Roman" w:hAnsi="Times New Roman" w:cs="Times New Roman"/>
      <w:sz w:val="26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755DA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5DA5"/>
    <w:rPr>
      <w:rFonts w:ascii="Times New Roman" w:eastAsia="Times New Roman" w:hAnsi="Times New Roman" w:cs="Times New Roman"/>
      <w:sz w:val="26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5D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5DA5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5E2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B6B3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B6B3C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A93AEC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A93AEC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NormalWeb">
    <w:name w:val="Normal (Web)"/>
    <w:basedOn w:val="Normal"/>
    <w:uiPriority w:val="99"/>
    <w:unhideWhenUsed/>
    <w:qFormat/>
    <w:rsid w:val="00A93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&#225;ctica%20Educativa\Documentos\Plantillas%20personalizadas%20de%20Office\Hoja%20Membretada%20FHYCE%202025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8D2D9-85C5-456F-AD90-EE13FE42F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FHYCE 2025</Template>
  <TotalTime>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FHyCE-PC</dc:creator>
  <cp:lastModifiedBy>cristina Saldivar</cp:lastModifiedBy>
  <cp:revision>2</cp:revision>
  <cp:lastPrinted>2023-07-11T14:03:00Z</cp:lastPrinted>
  <dcterms:created xsi:type="dcterms:W3CDTF">2026-03-02T20:12:00Z</dcterms:created>
  <dcterms:modified xsi:type="dcterms:W3CDTF">2026-03-02T20:12:00Z</dcterms:modified>
</cp:coreProperties>
</file>