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6BD9C" w14:textId="77777777" w:rsidR="00F0487B" w:rsidRPr="00A1297A" w:rsidRDefault="00F0487B" w:rsidP="00F0487B">
      <w:pPr>
        <w:ind w:left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AYUDANTÍA</w:t>
      </w:r>
    </w:p>
    <w:p w14:paraId="6E44EDA0" w14:textId="77777777" w:rsidR="00F0487B" w:rsidRDefault="00F0487B" w:rsidP="00F0487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Estudiante-Maestro/a</w:t>
      </w:r>
      <w:r>
        <w:rPr>
          <w:rFonts w:ascii="Arial" w:hAnsi="Arial" w:cs="Arial"/>
          <w:sz w:val="22"/>
          <w:szCs w:val="22"/>
        </w:rPr>
        <w:tab/>
        <w:t xml:space="preserve"> ………………………………………………………………………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14:paraId="655CF8CD" w14:textId="77777777" w:rsidR="00F0487B" w:rsidRDefault="00F0487B" w:rsidP="00F0487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Curso – Semestre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………………………………………………………………………………</w:t>
      </w:r>
    </w:p>
    <w:p w14:paraId="3AC1BD0B" w14:textId="77777777" w:rsidR="00F0487B" w:rsidRPr="00446319" w:rsidRDefault="00F0487B" w:rsidP="00F0487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Escuela/ Colegio de Práctica</w:t>
      </w:r>
      <w:r>
        <w:rPr>
          <w:rFonts w:ascii="Arial" w:hAnsi="Arial" w:cs="Arial"/>
          <w:sz w:val="22"/>
          <w:szCs w:val="22"/>
        </w:rPr>
        <w:tab/>
        <w:t>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 w:rsidRPr="000A6CE3">
        <w:rPr>
          <w:rFonts w:ascii="Arial" w:hAnsi="Arial" w:cs="Arial"/>
          <w:sz w:val="22"/>
          <w:szCs w:val="22"/>
        </w:rPr>
        <w:t>…………………… Ciudad:</w:t>
      </w:r>
      <w:r>
        <w:rPr>
          <w:rFonts w:ascii="Arial" w:hAnsi="Arial" w:cs="Arial"/>
          <w:sz w:val="22"/>
          <w:szCs w:val="22"/>
        </w:rPr>
        <w:t xml:space="preserve"> …………………</w:t>
      </w:r>
      <w:r w:rsidRPr="000A6CE3">
        <w:rPr>
          <w:rFonts w:ascii="Arial" w:hAnsi="Arial" w:cs="Arial"/>
          <w:sz w:val="22"/>
          <w:szCs w:val="22"/>
        </w:rPr>
        <w:t xml:space="preserve">   </w:t>
      </w:r>
    </w:p>
    <w:p w14:paraId="357E3067" w14:textId="77777777" w:rsidR="00F0487B" w:rsidRDefault="00F0487B" w:rsidP="00F0487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Grado/Curso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………………………………………………………………………………</w:t>
      </w:r>
    </w:p>
    <w:p w14:paraId="4513BE5A" w14:textId="77777777" w:rsidR="00F0487B" w:rsidRDefault="00F0487B" w:rsidP="00F0487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Dirección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………………………………………………………………………………</w:t>
      </w:r>
    </w:p>
    <w:p w14:paraId="217A61DB" w14:textId="77777777" w:rsidR="00F0487B" w:rsidRDefault="00F0487B" w:rsidP="00F0487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Director/a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…………………………………………………………. ………….………</w:t>
      </w:r>
    </w:p>
    <w:p w14:paraId="6F08DC42" w14:textId="77777777" w:rsidR="00F0487B" w:rsidRDefault="00F0487B" w:rsidP="00F0487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Profesor/a Guía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……………………………………………………………………………...</w:t>
      </w:r>
    </w:p>
    <w:p w14:paraId="41F6B7AD" w14:textId="77777777" w:rsidR="00F0487B" w:rsidRDefault="00F0487B" w:rsidP="00F0487B">
      <w:pPr>
        <w:rPr>
          <w:rFonts w:ascii="Arial" w:hAnsi="Arial" w:cs="Arial"/>
          <w:b/>
          <w:sz w:val="22"/>
          <w:szCs w:val="22"/>
        </w:rPr>
      </w:pPr>
    </w:p>
    <w:p w14:paraId="30F150AC" w14:textId="77777777" w:rsidR="00F0487B" w:rsidRPr="00285638" w:rsidRDefault="00F0487B" w:rsidP="00F0487B">
      <w:pPr>
        <w:jc w:val="center"/>
        <w:rPr>
          <w:rFonts w:ascii="Arial" w:hAnsi="Arial" w:cs="Arial"/>
          <w:b/>
        </w:rPr>
      </w:pPr>
      <w:r w:rsidRPr="00285638">
        <w:rPr>
          <w:rFonts w:ascii="Arial" w:hAnsi="Arial" w:cs="Arial"/>
          <w:b/>
        </w:rPr>
        <w:t>CRITERIOS DE EVALUACIÓN POR PARTE DEL PROFESOR GUÍA</w:t>
      </w:r>
    </w:p>
    <w:tbl>
      <w:tblPr>
        <w:tblW w:w="10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586"/>
        <w:gridCol w:w="689"/>
        <w:gridCol w:w="2302"/>
      </w:tblGrid>
      <w:tr w:rsidR="00F0487B" w:rsidRPr="00BE19D3" w14:paraId="3E774A3B" w14:textId="77777777" w:rsidTr="002D3140">
        <w:trPr>
          <w:jc w:val="center"/>
        </w:trPr>
        <w:tc>
          <w:tcPr>
            <w:tcW w:w="6663" w:type="dxa"/>
          </w:tcPr>
          <w:p w14:paraId="34B0B4BF" w14:textId="77777777" w:rsidR="00F0487B" w:rsidRPr="00BE19D3" w:rsidRDefault="00F0487B" w:rsidP="002D314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19D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ASPECTOS</w:t>
            </w:r>
          </w:p>
        </w:tc>
        <w:tc>
          <w:tcPr>
            <w:tcW w:w="586" w:type="dxa"/>
          </w:tcPr>
          <w:p w14:paraId="7A12CA31" w14:textId="77777777" w:rsidR="00F0487B" w:rsidRPr="00BE19D3" w:rsidRDefault="00F0487B" w:rsidP="002D31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E19D3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689" w:type="dxa"/>
          </w:tcPr>
          <w:p w14:paraId="3DE3AC97" w14:textId="77777777" w:rsidR="00F0487B" w:rsidRPr="00BE19D3" w:rsidRDefault="00F0487B" w:rsidP="002D31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E19D3">
              <w:rPr>
                <w:rFonts w:ascii="Arial" w:hAnsi="Arial" w:cs="Arial"/>
                <w:b/>
                <w:sz w:val="20"/>
                <w:szCs w:val="20"/>
              </w:rPr>
              <w:t>NL</w:t>
            </w:r>
          </w:p>
        </w:tc>
        <w:tc>
          <w:tcPr>
            <w:tcW w:w="2302" w:type="dxa"/>
          </w:tcPr>
          <w:p w14:paraId="6261012F" w14:textId="77777777" w:rsidR="00F0487B" w:rsidRPr="00BE19D3" w:rsidRDefault="00F0487B" w:rsidP="002D31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E19D3"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F0487B" w:rsidRPr="00BE19D3" w14:paraId="043CE62B" w14:textId="77777777" w:rsidTr="002D3140">
        <w:trPr>
          <w:trHeight w:val="311"/>
          <w:jc w:val="center"/>
        </w:trPr>
        <w:tc>
          <w:tcPr>
            <w:tcW w:w="6663" w:type="dxa"/>
          </w:tcPr>
          <w:p w14:paraId="01679154" w14:textId="77777777" w:rsidR="00F0487B" w:rsidRPr="00BE19D3" w:rsidRDefault="00F0487B" w:rsidP="002D3140">
            <w:pPr>
              <w:ind w:left="360" w:hanging="383"/>
              <w:rPr>
                <w:rFonts w:ascii="Arial" w:hAnsi="Arial" w:cs="Arial"/>
                <w:sz w:val="20"/>
                <w:szCs w:val="20"/>
              </w:rPr>
            </w:pPr>
            <w:r w:rsidRPr="00BE19D3">
              <w:rPr>
                <w:rFonts w:ascii="Arial" w:hAnsi="Arial" w:cs="Arial"/>
                <w:sz w:val="20"/>
                <w:szCs w:val="20"/>
              </w:rPr>
              <w:t>1-Asiste puntualmente a la Institución.</w:t>
            </w:r>
          </w:p>
        </w:tc>
        <w:tc>
          <w:tcPr>
            <w:tcW w:w="586" w:type="dxa"/>
          </w:tcPr>
          <w:p w14:paraId="7D3EF976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F51BAD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D33B250" w14:textId="77777777" w:rsidR="00F0487B" w:rsidRPr="00BE19D3" w:rsidRDefault="00F0487B" w:rsidP="002D3140">
            <w:pPr>
              <w:ind w:left="-207" w:firstLine="20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634C6148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487B" w:rsidRPr="00BE19D3" w14:paraId="2ED58DA0" w14:textId="77777777" w:rsidTr="002D3140">
        <w:trPr>
          <w:jc w:val="center"/>
        </w:trPr>
        <w:tc>
          <w:tcPr>
            <w:tcW w:w="6663" w:type="dxa"/>
          </w:tcPr>
          <w:p w14:paraId="2F56BF63" w14:textId="77777777" w:rsidR="00F0487B" w:rsidRPr="00BE19D3" w:rsidRDefault="00F0487B" w:rsidP="002D314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E19D3"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gramStart"/>
            <w:r w:rsidRPr="00BE19D3">
              <w:rPr>
                <w:rFonts w:ascii="Arial" w:hAnsi="Arial" w:cs="Arial"/>
                <w:sz w:val="20"/>
                <w:szCs w:val="20"/>
              </w:rPr>
              <w:t>Demuestra  actitud</w:t>
            </w:r>
            <w:proofErr w:type="gramEnd"/>
            <w:r w:rsidRPr="00BE19D3">
              <w:rPr>
                <w:rFonts w:ascii="Arial" w:hAnsi="Arial" w:cs="Arial"/>
                <w:sz w:val="20"/>
                <w:szCs w:val="20"/>
              </w:rPr>
              <w:t xml:space="preserve"> positiva que favorezca la interacción con el estudiante y Prof. Guía.</w:t>
            </w:r>
          </w:p>
        </w:tc>
        <w:tc>
          <w:tcPr>
            <w:tcW w:w="586" w:type="dxa"/>
          </w:tcPr>
          <w:p w14:paraId="2DF9028C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4E37692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6548A457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487B" w:rsidRPr="00BE19D3" w14:paraId="546C9DD9" w14:textId="77777777" w:rsidTr="002D3140">
        <w:trPr>
          <w:trHeight w:val="479"/>
          <w:jc w:val="center"/>
        </w:trPr>
        <w:tc>
          <w:tcPr>
            <w:tcW w:w="6663" w:type="dxa"/>
          </w:tcPr>
          <w:p w14:paraId="51A6FBCE" w14:textId="77777777" w:rsidR="00F0487B" w:rsidRPr="00BE19D3" w:rsidRDefault="00F0487B" w:rsidP="002D3140">
            <w:pPr>
              <w:pStyle w:val="Default"/>
              <w:rPr>
                <w:sz w:val="20"/>
                <w:szCs w:val="20"/>
              </w:rPr>
            </w:pPr>
            <w:r w:rsidRPr="00BE19D3">
              <w:rPr>
                <w:sz w:val="20"/>
                <w:szCs w:val="20"/>
              </w:rPr>
              <w:t>3- Demuestra interés y deseo de aprender</w:t>
            </w:r>
          </w:p>
        </w:tc>
        <w:tc>
          <w:tcPr>
            <w:tcW w:w="586" w:type="dxa"/>
          </w:tcPr>
          <w:p w14:paraId="0E16EF05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0DC5CD9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40E2B5FE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487B" w:rsidRPr="00BE19D3" w14:paraId="1E35327C" w14:textId="77777777" w:rsidTr="002D3140">
        <w:trPr>
          <w:trHeight w:val="273"/>
          <w:jc w:val="center"/>
        </w:trPr>
        <w:tc>
          <w:tcPr>
            <w:tcW w:w="6663" w:type="dxa"/>
          </w:tcPr>
          <w:p w14:paraId="65F08018" w14:textId="77777777" w:rsidR="00F0487B" w:rsidRPr="00BE19D3" w:rsidRDefault="00F0487B" w:rsidP="002D3140">
            <w:pPr>
              <w:pStyle w:val="Default"/>
              <w:rPr>
                <w:sz w:val="20"/>
                <w:szCs w:val="20"/>
              </w:rPr>
            </w:pPr>
            <w:r w:rsidRPr="00BE19D3">
              <w:rPr>
                <w:sz w:val="20"/>
                <w:szCs w:val="20"/>
              </w:rPr>
              <w:t>4-Expresa sus ideas con claridad y precisión</w:t>
            </w:r>
          </w:p>
        </w:tc>
        <w:tc>
          <w:tcPr>
            <w:tcW w:w="586" w:type="dxa"/>
          </w:tcPr>
          <w:p w14:paraId="566F18FF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1EC746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ACFC40F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6FA1688F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487B" w:rsidRPr="00BE19D3" w14:paraId="2C216F37" w14:textId="77777777" w:rsidTr="002D3140">
        <w:trPr>
          <w:trHeight w:val="563"/>
          <w:jc w:val="center"/>
        </w:trPr>
        <w:tc>
          <w:tcPr>
            <w:tcW w:w="6663" w:type="dxa"/>
          </w:tcPr>
          <w:p w14:paraId="79DE6E53" w14:textId="77777777" w:rsidR="00F0487B" w:rsidRPr="00BE19D3" w:rsidRDefault="00F0487B" w:rsidP="002D3140">
            <w:pPr>
              <w:pStyle w:val="Default"/>
              <w:rPr>
                <w:sz w:val="20"/>
                <w:szCs w:val="20"/>
              </w:rPr>
            </w:pPr>
            <w:r w:rsidRPr="00BE19D3">
              <w:rPr>
                <w:sz w:val="20"/>
                <w:szCs w:val="20"/>
              </w:rPr>
              <w:t xml:space="preserve">4- Respeta las políticas internas, normativas y horario de la Institución de pasantía durante su permanencia en la misma. </w:t>
            </w:r>
          </w:p>
        </w:tc>
        <w:tc>
          <w:tcPr>
            <w:tcW w:w="586" w:type="dxa"/>
          </w:tcPr>
          <w:p w14:paraId="653B5798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309C3C5C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74C45C9A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487B" w:rsidRPr="00BE19D3" w14:paraId="2EA946B3" w14:textId="77777777" w:rsidTr="002D3140">
        <w:trPr>
          <w:jc w:val="center"/>
        </w:trPr>
        <w:tc>
          <w:tcPr>
            <w:tcW w:w="6663" w:type="dxa"/>
          </w:tcPr>
          <w:p w14:paraId="19B460C8" w14:textId="77777777" w:rsidR="00F0487B" w:rsidRPr="00BE19D3" w:rsidRDefault="00F0487B" w:rsidP="002D3140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 w:rsidRPr="00BE19D3">
              <w:rPr>
                <w:rFonts w:ascii="Arial" w:hAnsi="Arial" w:cs="Arial"/>
                <w:sz w:val="20"/>
                <w:szCs w:val="20"/>
              </w:rPr>
              <w:t>5- Participa con interés y dinamismo de las actividades.</w:t>
            </w:r>
          </w:p>
        </w:tc>
        <w:tc>
          <w:tcPr>
            <w:tcW w:w="586" w:type="dxa"/>
          </w:tcPr>
          <w:p w14:paraId="37F19D4B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B2C0868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734B6687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487B" w:rsidRPr="00BE19D3" w14:paraId="773E1D0D" w14:textId="77777777" w:rsidTr="002D3140">
        <w:trPr>
          <w:jc w:val="center"/>
        </w:trPr>
        <w:tc>
          <w:tcPr>
            <w:tcW w:w="6663" w:type="dxa"/>
          </w:tcPr>
          <w:p w14:paraId="2F0A0C08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  <w:r w:rsidRPr="00BE19D3">
              <w:rPr>
                <w:rFonts w:ascii="Arial" w:hAnsi="Arial" w:cs="Arial"/>
                <w:sz w:val="20"/>
                <w:szCs w:val="20"/>
              </w:rPr>
              <w:t>6. Es cortés en su trato con los directivos,</w:t>
            </w:r>
          </w:p>
          <w:p w14:paraId="2F7C61EE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  <w:r w:rsidRPr="00BE19D3">
              <w:rPr>
                <w:rFonts w:ascii="Arial" w:hAnsi="Arial" w:cs="Arial"/>
                <w:sz w:val="20"/>
                <w:szCs w:val="20"/>
              </w:rPr>
              <w:t xml:space="preserve">    Docentes y educandos.</w:t>
            </w:r>
          </w:p>
        </w:tc>
        <w:tc>
          <w:tcPr>
            <w:tcW w:w="586" w:type="dxa"/>
          </w:tcPr>
          <w:p w14:paraId="51C5A4D4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65129CA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12BCFCE2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487B" w:rsidRPr="00BE19D3" w14:paraId="3FE2A1DC" w14:textId="77777777" w:rsidTr="002D3140">
        <w:trPr>
          <w:jc w:val="center"/>
        </w:trPr>
        <w:tc>
          <w:tcPr>
            <w:tcW w:w="6663" w:type="dxa"/>
          </w:tcPr>
          <w:p w14:paraId="24ED6958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  <w:r w:rsidRPr="00BE19D3">
              <w:rPr>
                <w:rFonts w:ascii="Arial" w:hAnsi="Arial" w:cs="Arial"/>
                <w:sz w:val="20"/>
                <w:szCs w:val="20"/>
              </w:rPr>
              <w:t xml:space="preserve">7. Es abierto/a </w:t>
            </w:r>
            <w:proofErr w:type="spellStart"/>
            <w:r w:rsidRPr="00BE19D3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Pr="00BE19D3">
              <w:rPr>
                <w:rFonts w:ascii="Arial" w:hAnsi="Arial" w:cs="Arial"/>
                <w:sz w:val="20"/>
                <w:szCs w:val="20"/>
              </w:rPr>
              <w:t xml:space="preserve"> las sugerencias dadas</w:t>
            </w:r>
          </w:p>
        </w:tc>
        <w:tc>
          <w:tcPr>
            <w:tcW w:w="586" w:type="dxa"/>
          </w:tcPr>
          <w:p w14:paraId="42EF24EB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681DF1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45186D6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16AE82F5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487B" w:rsidRPr="00BE19D3" w14:paraId="39426342" w14:textId="77777777" w:rsidTr="002D3140">
        <w:trPr>
          <w:jc w:val="center"/>
        </w:trPr>
        <w:tc>
          <w:tcPr>
            <w:tcW w:w="6663" w:type="dxa"/>
          </w:tcPr>
          <w:p w14:paraId="746838E1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  <w:r w:rsidRPr="00BE19D3">
              <w:rPr>
                <w:rFonts w:ascii="Arial" w:hAnsi="Arial" w:cs="Arial"/>
                <w:sz w:val="20"/>
                <w:szCs w:val="20"/>
              </w:rPr>
              <w:t xml:space="preserve">8. Es pulcro/a en su apariencia, utiliza correctamente el uniforme. </w:t>
            </w:r>
          </w:p>
        </w:tc>
        <w:tc>
          <w:tcPr>
            <w:tcW w:w="586" w:type="dxa"/>
          </w:tcPr>
          <w:p w14:paraId="5D5B0646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0C930F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57261F1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70243CEE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487B" w:rsidRPr="00BE19D3" w14:paraId="411EF79F" w14:textId="77777777" w:rsidTr="002D3140">
        <w:trPr>
          <w:jc w:val="center"/>
        </w:trPr>
        <w:tc>
          <w:tcPr>
            <w:tcW w:w="6663" w:type="dxa"/>
          </w:tcPr>
          <w:p w14:paraId="42E6AAED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  <w:r w:rsidRPr="00BE19D3">
              <w:rPr>
                <w:rFonts w:ascii="Arial" w:hAnsi="Arial" w:cs="Arial"/>
                <w:sz w:val="20"/>
                <w:szCs w:val="20"/>
              </w:rPr>
              <w:t xml:space="preserve">9. Justifica su ausencia por escrito en las instancias correspondientes (Profesor guía – Profesor de Práctica) </w:t>
            </w:r>
          </w:p>
        </w:tc>
        <w:tc>
          <w:tcPr>
            <w:tcW w:w="586" w:type="dxa"/>
          </w:tcPr>
          <w:p w14:paraId="263818AC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1173867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2" w:type="dxa"/>
          </w:tcPr>
          <w:p w14:paraId="02DBB0EC" w14:textId="77777777" w:rsidR="00F0487B" w:rsidRPr="00BE19D3" w:rsidRDefault="00F0487B" w:rsidP="002D31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0E56D8" w14:textId="77777777" w:rsidR="00F0487B" w:rsidRDefault="00F0487B" w:rsidP="00F0487B">
      <w:pPr>
        <w:rPr>
          <w:rFonts w:ascii="Arial" w:hAnsi="Arial" w:cs="Arial"/>
          <w:sz w:val="22"/>
          <w:szCs w:val="22"/>
        </w:rPr>
      </w:pPr>
    </w:p>
    <w:p w14:paraId="2D268346" w14:textId="77777777" w:rsidR="00F0487B" w:rsidRDefault="00F0487B" w:rsidP="00F0487B">
      <w:pPr>
        <w:rPr>
          <w:rFonts w:ascii="Arial" w:hAnsi="Arial" w:cs="Arial"/>
          <w:b/>
          <w:sz w:val="22"/>
          <w:szCs w:val="22"/>
        </w:rPr>
      </w:pPr>
      <w:r w:rsidRPr="008615E8">
        <w:rPr>
          <w:rFonts w:ascii="Arial" w:hAnsi="Arial" w:cs="Arial"/>
          <w:b/>
          <w:sz w:val="22"/>
          <w:szCs w:val="22"/>
        </w:rPr>
        <w:t>OBSERVACIÓN: Favor fundamentar la estimación asignada a cada indicador, en la cas</w:t>
      </w:r>
      <w:r>
        <w:rPr>
          <w:rFonts w:ascii="Arial" w:hAnsi="Arial" w:cs="Arial"/>
          <w:b/>
          <w:sz w:val="22"/>
          <w:szCs w:val="22"/>
        </w:rPr>
        <w:t>illa</w:t>
      </w:r>
    </w:p>
    <w:p w14:paraId="3986D000" w14:textId="77777777" w:rsidR="00F0487B" w:rsidRPr="008615E8" w:rsidRDefault="00F0487B" w:rsidP="00F0487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</w:t>
      </w:r>
      <w:r w:rsidRPr="008615E8">
        <w:rPr>
          <w:rFonts w:ascii="Arial" w:hAnsi="Arial" w:cs="Arial"/>
          <w:b/>
          <w:sz w:val="22"/>
          <w:szCs w:val="22"/>
        </w:rPr>
        <w:t>Correspondiente.</w:t>
      </w:r>
    </w:p>
    <w:p w14:paraId="03E652FD" w14:textId="77777777" w:rsidR="00F0487B" w:rsidRDefault="00F0487B" w:rsidP="00F0487B">
      <w:pPr>
        <w:rPr>
          <w:rFonts w:ascii="Arial" w:hAnsi="Arial" w:cs="Arial"/>
          <w:sz w:val="22"/>
          <w:szCs w:val="22"/>
        </w:rPr>
      </w:pPr>
    </w:p>
    <w:p w14:paraId="360A7639" w14:textId="77777777" w:rsidR="00F0487B" w:rsidRPr="0040620E" w:rsidRDefault="00F0487B" w:rsidP="00F0487B">
      <w:pPr>
        <w:rPr>
          <w:rFonts w:ascii="Arial" w:hAnsi="Arial" w:cs="Arial"/>
          <w:sz w:val="22"/>
          <w:szCs w:val="22"/>
        </w:rPr>
      </w:pPr>
      <w:r w:rsidRPr="008615E8">
        <w:rPr>
          <w:rFonts w:ascii="Arial" w:hAnsi="Arial" w:cs="Arial"/>
          <w:b/>
          <w:sz w:val="22"/>
          <w:szCs w:val="22"/>
        </w:rPr>
        <w:t>SUGERENCIAS: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________________________________________________________________</w:t>
      </w:r>
    </w:p>
    <w:p w14:paraId="4A663908" w14:textId="77777777" w:rsidR="00F0487B" w:rsidRPr="00006AC2" w:rsidRDefault="00F0487B" w:rsidP="00285638">
      <w:pPr>
        <w:spacing w:line="360" w:lineRule="auto"/>
        <w:rPr>
          <w:rFonts w:ascii="Arial" w:hAnsi="Arial" w:cs="Arial"/>
        </w:rPr>
      </w:pPr>
      <w:r w:rsidRPr="00006AC2">
        <w:rPr>
          <w:rFonts w:ascii="Arial" w:hAnsi="Arial" w:cs="Arial"/>
        </w:rPr>
        <w:tab/>
        <w:t>__________________________________________</w:t>
      </w:r>
      <w:r>
        <w:rPr>
          <w:rFonts w:ascii="Arial" w:hAnsi="Arial" w:cs="Arial"/>
        </w:rPr>
        <w:t>_________________________</w:t>
      </w:r>
    </w:p>
    <w:p w14:paraId="4EA6B6F4" w14:textId="77777777" w:rsidR="00F0487B" w:rsidRPr="00006AC2" w:rsidRDefault="00F0487B" w:rsidP="00285638">
      <w:pPr>
        <w:spacing w:line="360" w:lineRule="auto"/>
        <w:rPr>
          <w:rFonts w:ascii="Arial" w:hAnsi="Arial" w:cs="Arial"/>
        </w:rPr>
      </w:pPr>
      <w:r w:rsidRPr="00006AC2">
        <w:rPr>
          <w:rFonts w:ascii="Arial" w:hAnsi="Arial" w:cs="Arial"/>
        </w:rPr>
        <w:tab/>
        <w:t>__________________________________________</w:t>
      </w:r>
      <w:r>
        <w:rPr>
          <w:rFonts w:ascii="Arial" w:hAnsi="Arial" w:cs="Arial"/>
        </w:rPr>
        <w:t>_________________________</w:t>
      </w:r>
    </w:p>
    <w:p w14:paraId="6CC5A0AE" w14:textId="77777777" w:rsidR="00F0487B" w:rsidRPr="00006AC2" w:rsidRDefault="00F0487B" w:rsidP="00285638">
      <w:pPr>
        <w:spacing w:line="360" w:lineRule="auto"/>
        <w:rPr>
          <w:rFonts w:ascii="Arial" w:hAnsi="Arial" w:cs="Arial"/>
        </w:rPr>
      </w:pPr>
      <w:r w:rsidRPr="00006AC2">
        <w:rPr>
          <w:rFonts w:ascii="Arial" w:hAnsi="Arial" w:cs="Arial"/>
        </w:rPr>
        <w:tab/>
        <w:t>__________________________________________</w:t>
      </w:r>
      <w:r>
        <w:rPr>
          <w:rFonts w:ascii="Arial" w:hAnsi="Arial" w:cs="Arial"/>
        </w:rPr>
        <w:t>_________________________</w:t>
      </w:r>
    </w:p>
    <w:p w14:paraId="74B21E95" w14:textId="77777777" w:rsidR="00F0487B" w:rsidRPr="00006AC2" w:rsidRDefault="00F0487B" w:rsidP="00285638">
      <w:pPr>
        <w:spacing w:line="360" w:lineRule="auto"/>
        <w:rPr>
          <w:rFonts w:ascii="Arial" w:hAnsi="Arial" w:cs="Arial"/>
        </w:rPr>
      </w:pPr>
      <w:r w:rsidRPr="00006AC2">
        <w:rPr>
          <w:rFonts w:ascii="Arial" w:hAnsi="Arial" w:cs="Arial"/>
        </w:rPr>
        <w:tab/>
        <w:t>__________________________________________</w:t>
      </w:r>
      <w:r>
        <w:rPr>
          <w:rFonts w:ascii="Arial" w:hAnsi="Arial" w:cs="Arial"/>
        </w:rPr>
        <w:t>_________________________</w:t>
      </w:r>
    </w:p>
    <w:p w14:paraId="704C1F34" w14:textId="77777777" w:rsidR="00F0487B" w:rsidRPr="00006AC2" w:rsidRDefault="00F0487B" w:rsidP="00285638">
      <w:pPr>
        <w:spacing w:line="360" w:lineRule="auto"/>
        <w:rPr>
          <w:rFonts w:ascii="Arial" w:hAnsi="Arial" w:cs="Arial"/>
        </w:rPr>
      </w:pPr>
      <w:r w:rsidRPr="00006AC2">
        <w:rPr>
          <w:rFonts w:ascii="Arial" w:hAnsi="Arial" w:cs="Arial"/>
        </w:rPr>
        <w:tab/>
        <w:t>__________________________________________</w:t>
      </w:r>
      <w:r>
        <w:rPr>
          <w:rFonts w:ascii="Arial" w:hAnsi="Arial" w:cs="Arial"/>
        </w:rPr>
        <w:t>_________________________</w:t>
      </w:r>
    </w:p>
    <w:p w14:paraId="33560F71" w14:textId="77777777" w:rsidR="00F0487B" w:rsidRPr="00006AC2" w:rsidRDefault="00F0487B" w:rsidP="00285638">
      <w:pPr>
        <w:spacing w:line="360" w:lineRule="auto"/>
        <w:rPr>
          <w:rFonts w:ascii="Arial" w:hAnsi="Arial" w:cs="Arial"/>
        </w:rPr>
      </w:pPr>
      <w:r w:rsidRPr="00006AC2">
        <w:rPr>
          <w:rFonts w:ascii="Arial" w:hAnsi="Arial" w:cs="Arial"/>
        </w:rPr>
        <w:tab/>
        <w:t>__________________________________________</w:t>
      </w:r>
      <w:r>
        <w:rPr>
          <w:rFonts w:ascii="Arial" w:hAnsi="Arial" w:cs="Arial"/>
        </w:rPr>
        <w:t>_________________________</w:t>
      </w:r>
    </w:p>
    <w:p w14:paraId="079B3E24" w14:textId="77777777" w:rsidR="00F0487B" w:rsidRDefault="00F0487B" w:rsidP="00285638">
      <w:pPr>
        <w:spacing w:line="360" w:lineRule="auto"/>
        <w:rPr>
          <w:rFonts w:ascii="Arial" w:hAnsi="Arial" w:cs="Arial"/>
        </w:rPr>
      </w:pPr>
      <w:r w:rsidRPr="00006AC2">
        <w:rPr>
          <w:rFonts w:ascii="Arial" w:hAnsi="Arial" w:cs="Arial"/>
        </w:rPr>
        <w:tab/>
        <w:t>__________________________________________</w:t>
      </w:r>
      <w:r>
        <w:rPr>
          <w:rFonts w:ascii="Arial" w:hAnsi="Arial" w:cs="Arial"/>
        </w:rPr>
        <w:t>_________________________</w:t>
      </w:r>
    </w:p>
    <w:p w14:paraId="69ABA79E" w14:textId="77777777" w:rsidR="00F0487B" w:rsidRDefault="00F0487B" w:rsidP="00285638">
      <w:pPr>
        <w:spacing w:line="360" w:lineRule="auto"/>
        <w:rPr>
          <w:rFonts w:ascii="Arial" w:hAnsi="Arial" w:cs="Arial"/>
        </w:rPr>
      </w:pPr>
    </w:p>
    <w:p w14:paraId="794A4F9B" w14:textId="77777777" w:rsidR="00F0487B" w:rsidRDefault="00F0487B" w:rsidP="00F0487B">
      <w:pPr>
        <w:rPr>
          <w:rFonts w:ascii="Arial" w:hAnsi="Arial" w:cs="Arial"/>
          <w:b/>
          <w:sz w:val="20"/>
          <w:szCs w:val="20"/>
        </w:rPr>
      </w:pPr>
      <w:r w:rsidRPr="0040620E">
        <w:rPr>
          <w:rFonts w:ascii="Arial" w:hAnsi="Arial" w:cs="Arial"/>
          <w:b/>
          <w:sz w:val="20"/>
          <w:szCs w:val="20"/>
        </w:rPr>
        <w:t>REFERENCIA</w:t>
      </w:r>
    </w:p>
    <w:p w14:paraId="32DCED23" w14:textId="77777777" w:rsidR="00F0487B" w:rsidRPr="0040620E" w:rsidRDefault="00F0487B" w:rsidP="00F0487B">
      <w:pPr>
        <w:rPr>
          <w:rFonts w:ascii="Arial" w:hAnsi="Arial" w:cs="Arial"/>
          <w:b/>
          <w:sz w:val="20"/>
          <w:szCs w:val="20"/>
        </w:rPr>
      </w:pPr>
    </w:p>
    <w:tbl>
      <w:tblPr>
        <w:tblW w:w="3390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2"/>
        <w:gridCol w:w="1738"/>
      </w:tblGrid>
      <w:tr w:rsidR="00F0487B" w:rsidRPr="00C81A3C" w14:paraId="211479EE" w14:textId="77777777" w:rsidTr="002D3140">
        <w:tc>
          <w:tcPr>
            <w:tcW w:w="1652" w:type="dxa"/>
          </w:tcPr>
          <w:p w14:paraId="60822D0E" w14:textId="77777777" w:rsidR="00F0487B" w:rsidRPr="00C81A3C" w:rsidRDefault="00F0487B" w:rsidP="002D31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1A3C">
              <w:rPr>
                <w:rFonts w:ascii="Arial" w:hAnsi="Arial" w:cs="Arial"/>
                <w:b/>
                <w:sz w:val="18"/>
                <w:szCs w:val="18"/>
              </w:rPr>
              <w:t>CATEGORÍA</w:t>
            </w:r>
          </w:p>
        </w:tc>
        <w:tc>
          <w:tcPr>
            <w:tcW w:w="1738" w:type="dxa"/>
          </w:tcPr>
          <w:p w14:paraId="7D076E04" w14:textId="77777777" w:rsidR="00F0487B" w:rsidRPr="00C81A3C" w:rsidRDefault="00F0487B" w:rsidP="002D31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1A3C">
              <w:rPr>
                <w:rFonts w:ascii="Arial" w:hAnsi="Arial" w:cs="Arial"/>
                <w:b/>
                <w:sz w:val="18"/>
                <w:szCs w:val="18"/>
              </w:rPr>
              <w:t>SÍMBOLO</w:t>
            </w:r>
          </w:p>
        </w:tc>
      </w:tr>
      <w:tr w:rsidR="00F0487B" w:rsidRPr="00C81A3C" w14:paraId="051AD8F9" w14:textId="77777777" w:rsidTr="002D3140">
        <w:tc>
          <w:tcPr>
            <w:tcW w:w="1652" w:type="dxa"/>
          </w:tcPr>
          <w:p w14:paraId="29965749" w14:textId="77777777" w:rsidR="00F0487B" w:rsidRPr="00C81A3C" w:rsidRDefault="00F0487B" w:rsidP="002D31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Logro 1P </w:t>
            </w:r>
          </w:p>
        </w:tc>
        <w:tc>
          <w:tcPr>
            <w:tcW w:w="1738" w:type="dxa"/>
          </w:tcPr>
          <w:p w14:paraId="079F4B5D" w14:textId="77777777" w:rsidR="00F0487B" w:rsidRPr="00C81A3C" w:rsidRDefault="00F0487B" w:rsidP="002D31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</w:tr>
      <w:tr w:rsidR="00F0487B" w:rsidRPr="00C81A3C" w14:paraId="78BA25D6" w14:textId="77777777" w:rsidTr="002D3140">
        <w:tc>
          <w:tcPr>
            <w:tcW w:w="1652" w:type="dxa"/>
          </w:tcPr>
          <w:p w14:paraId="7202860C" w14:textId="77777777" w:rsidR="00F0487B" w:rsidRDefault="00F0487B" w:rsidP="002D31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logro 0P</w:t>
            </w:r>
          </w:p>
        </w:tc>
        <w:tc>
          <w:tcPr>
            <w:tcW w:w="1738" w:type="dxa"/>
          </w:tcPr>
          <w:p w14:paraId="65DD6009" w14:textId="77777777" w:rsidR="00F0487B" w:rsidRDefault="00F0487B" w:rsidP="002D31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NL</w:t>
            </w:r>
          </w:p>
        </w:tc>
      </w:tr>
    </w:tbl>
    <w:p w14:paraId="184A8A84" w14:textId="77777777" w:rsidR="00F0487B" w:rsidRDefault="00F0487B" w:rsidP="00F0487B">
      <w:pPr>
        <w:rPr>
          <w:rFonts w:ascii="Arial" w:hAnsi="Arial" w:cs="Arial"/>
        </w:rPr>
      </w:pPr>
    </w:p>
    <w:p w14:paraId="7EB0A285" w14:textId="77777777" w:rsidR="00F0487B" w:rsidRDefault="00F0487B" w:rsidP="00F0487B">
      <w:pPr>
        <w:rPr>
          <w:rFonts w:ascii="Arial" w:hAnsi="Arial" w:cs="Arial"/>
        </w:rPr>
      </w:pPr>
    </w:p>
    <w:p w14:paraId="5957CDD6" w14:textId="77777777" w:rsidR="00F0487B" w:rsidRDefault="00F0487B" w:rsidP="00F048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…………………………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</w:t>
      </w:r>
    </w:p>
    <w:p w14:paraId="18807EF5" w14:textId="77777777" w:rsidR="00F0487B" w:rsidRDefault="00F0487B" w:rsidP="00F0487B">
      <w:pPr>
        <w:rPr>
          <w:rFonts w:ascii="Arial" w:hAnsi="Arial" w:cs="Arial"/>
          <w:b/>
          <w:sz w:val="22"/>
          <w:szCs w:val="22"/>
        </w:rPr>
      </w:pPr>
    </w:p>
    <w:p w14:paraId="14934C48" w14:textId="77777777" w:rsidR="00F0487B" w:rsidRDefault="00F0487B" w:rsidP="00F048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255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Firma del Alumno </w:t>
      </w:r>
      <w:r>
        <w:rPr>
          <w:rFonts w:ascii="Arial" w:hAnsi="Arial" w:cs="Arial"/>
          <w:b/>
          <w:sz w:val="22"/>
          <w:szCs w:val="22"/>
        </w:rPr>
        <w:tab/>
        <w:t xml:space="preserve"> </w:t>
      </w:r>
      <w:r w:rsidRPr="008615E8">
        <w:rPr>
          <w:rFonts w:ascii="Arial" w:hAnsi="Arial" w:cs="Arial"/>
          <w:b/>
          <w:sz w:val="22"/>
          <w:szCs w:val="22"/>
        </w:rPr>
        <w:tab/>
      </w:r>
      <w:r w:rsidRPr="008615E8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      Sello                   </w:t>
      </w:r>
      <w:r>
        <w:rPr>
          <w:rFonts w:ascii="Arial" w:hAnsi="Arial" w:cs="Arial"/>
          <w:b/>
          <w:sz w:val="22"/>
          <w:szCs w:val="22"/>
        </w:rPr>
        <w:tab/>
        <w:t xml:space="preserve"> </w:t>
      </w:r>
      <w:r w:rsidRPr="008615E8">
        <w:rPr>
          <w:rFonts w:ascii="Arial" w:hAnsi="Arial" w:cs="Arial"/>
          <w:b/>
          <w:sz w:val="22"/>
          <w:szCs w:val="22"/>
        </w:rPr>
        <w:tab/>
        <w:t>Firma</w:t>
      </w:r>
      <w:r>
        <w:rPr>
          <w:rFonts w:ascii="Arial" w:hAnsi="Arial" w:cs="Arial"/>
          <w:b/>
          <w:sz w:val="22"/>
          <w:szCs w:val="22"/>
        </w:rPr>
        <w:t xml:space="preserve"> del Prof. Guía</w:t>
      </w:r>
      <w:r>
        <w:rPr>
          <w:rFonts w:ascii="Arial" w:hAnsi="Arial" w:cs="Arial"/>
          <w:b/>
          <w:sz w:val="22"/>
          <w:szCs w:val="22"/>
        </w:rPr>
        <w:tab/>
      </w:r>
    </w:p>
    <w:sectPr w:rsidR="00F0487B" w:rsidSect="00816185">
      <w:headerReference w:type="even" r:id="rId8"/>
      <w:headerReference w:type="default" r:id="rId9"/>
      <w:footerReference w:type="default" r:id="rId10"/>
      <w:pgSz w:w="12240" w:h="18720" w:code="14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AE610" w14:textId="77777777" w:rsidR="005A5F68" w:rsidRDefault="005A5F68" w:rsidP="00755DA5">
      <w:r>
        <w:separator/>
      </w:r>
    </w:p>
  </w:endnote>
  <w:endnote w:type="continuationSeparator" w:id="0">
    <w:p w14:paraId="42EC4B52" w14:textId="77777777" w:rsidR="005A5F68" w:rsidRDefault="005A5F68" w:rsidP="00755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FEB71" w14:textId="77777777" w:rsidR="00816185" w:rsidRPr="00816185" w:rsidRDefault="00816185" w:rsidP="00816185">
    <w:pPr>
      <w:jc w:val="both"/>
      <w:rPr>
        <w:rFonts w:eastAsiaTheme="minorHAnsi"/>
        <w:b/>
        <w:i/>
        <w:sz w:val="12"/>
        <w:szCs w:val="12"/>
        <w:u w:val="single"/>
        <w:lang w:eastAsia="en-US"/>
      </w:rPr>
    </w:pPr>
  </w:p>
  <w:p w14:paraId="39380C8B" w14:textId="77777777" w:rsidR="005E25AD" w:rsidRPr="00816185" w:rsidRDefault="005E25AD" w:rsidP="00816185">
    <w:pPr>
      <w:pBdr>
        <w:top w:val="double" w:sz="4" w:space="1" w:color="auto"/>
      </w:pBdr>
      <w:jc w:val="both"/>
      <w:rPr>
        <w:rFonts w:eastAsiaTheme="minorHAnsi"/>
        <w:i/>
        <w:sz w:val="14"/>
        <w:szCs w:val="14"/>
        <w:lang w:eastAsia="en-US"/>
      </w:rPr>
    </w:pPr>
    <w:r w:rsidRPr="00816185">
      <w:rPr>
        <w:rFonts w:eastAsiaTheme="minorHAnsi"/>
        <w:b/>
        <w:i/>
        <w:sz w:val="14"/>
        <w:szCs w:val="14"/>
        <w:u w:val="single"/>
        <w:lang w:eastAsia="en-US"/>
      </w:rPr>
      <w:t>Misión</w:t>
    </w:r>
    <w:r w:rsidRPr="00816185">
      <w:rPr>
        <w:rFonts w:eastAsiaTheme="minorHAnsi"/>
        <w:i/>
        <w:sz w:val="14"/>
        <w:szCs w:val="14"/>
        <w:lang w:eastAsia="en-US"/>
      </w:rPr>
      <w:t xml:space="preserve"> </w:t>
    </w:r>
    <w:r w:rsidR="00816185" w:rsidRPr="00816185">
      <w:rPr>
        <w:rFonts w:eastAsiaTheme="minorHAnsi"/>
        <w:i/>
        <w:sz w:val="14"/>
        <w:szCs w:val="14"/>
        <w:lang w:eastAsia="en-US"/>
      </w:rPr>
      <w:t>Somos una Facultad formadora de profesionales competentes en el campo de las Humanidades y la Educación, que fomenta el bienestar psico-social, el acceso a la educación como bien público, el respeto a la interculturalidad y los derechos humanos a través de una formación integral a fin de trasformar la realidad educativa, social, cultural y ambiental.</w:t>
    </w:r>
  </w:p>
  <w:p w14:paraId="3645F6B4" w14:textId="77777777" w:rsidR="005E25AD" w:rsidRPr="00816185" w:rsidRDefault="005E25AD" w:rsidP="00816185">
    <w:pPr>
      <w:jc w:val="both"/>
      <w:rPr>
        <w:rFonts w:eastAsiaTheme="minorHAnsi"/>
        <w:i/>
        <w:sz w:val="14"/>
        <w:szCs w:val="14"/>
        <w:lang w:eastAsia="en-US"/>
      </w:rPr>
    </w:pPr>
    <w:r w:rsidRPr="00816185">
      <w:rPr>
        <w:rFonts w:eastAsiaTheme="minorHAnsi"/>
        <w:b/>
        <w:i/>
        <w:sz w:val="14"/>
        <w:szCs w:val="14"/>
        <w:u w:val="single"/>
        <w:lang w:eastAsia="en-US"/>
      </w:rPr>
      <w:t>Visión:</w:t>
    </w:r>
    <w:r w:rsidRPr="00816185">
      <w:rPr>
        <w:rFonts w:eastAsiaTheme="minorHAnsi"/>
        <w:i/>
        <w:sz w:val="14"/>
        <w:szCs w:val="14"/>
        <w:lang w:eastAsia="en-US"/>
      </w:rPr>
      <w:t xml:space="preserve"> </w:t>
    </w:r>
    <w:r w:rsidR="00816185" w:rsidRPr="00816185">
      <w:rPr>
        <w:rFonts w:eastAsiaTheme="minorHAnsi"/>
        <w:i/>
        <w:sz w:val="14"/>
        <w:szCs w:val="14"/>
        <w:lang w:eastAsia="en-US"/>
      </w:rPr>
      <w:t>Ser una Facultad de prestigio, incluyente, reconocida nacional e internacionalmente por su calidad y oferta académica innovadora en el campo de las Humanidades y la Educación, constituyéndose en un marco de referencia en el desarrollo educativo, cultural y social de la región</w:t>
    </w:r>
    <w:r w:rsidRPr="00816185">
      <w:rPr>
        <w:rFonts w:eastAsiaTheme="minorHAnsi"/>
        <w:i/>
        <w:sz w:val="14"/>
        <w:szCs w:val="14"/>
        <w:lang w:eastAsia="en-U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E19ED" w14:textId="77777777" w:rsidR="005A5F68" w:rsidRDefault="005A5F68" w:rsidP="00755DA5">
      <w:r>
        <w:separator/>
      </w:r>
    </w:p>
  </w:footnote>
  <w:footnote w:type="continuationSeparator" w:id="0">
    <w:p w14:paraId="2BE10125" w14:textId="77777777" w:rsidR="005A5F68" w:rsidRDefault="005A5F68" w:rsidP="00755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85D1C" w14:textId="77777777" w:rsidR="00755DA5" w:rsidRDefault="00DB4FA2">
    <w:pPr>
      <w:pStyle w:val="Encabezado"/>
    </w:pPr>
    <w:r>
      <w:rPr>
        <w:rFonts w:ascii="Bodoni MT Black" w:hAnsi="Bodoni MT Black"/>
        <w:noProof/>
      </w:rPr>
      <w:drawing>
        <wp:inline distT="0" distB="0" distL="0" distR="0" wp14:anchorId="4A668A28" wp14:editId="5ACEEE3B">
          <wp:extent cx="5753100" cy="5753100"/>
          <wp:effectExtent l="0" t="0" r="0" b="0"/>
          <wp:docPr id="3" name="Imagen 1" descr="logo FHYCE Guar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HYCE Gua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5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DED5" w14:textId="77777777" w:rsidR="00755DA5" w:rsidRPr="00755DA5" w:rsidRDefault="009F2612" w:rsidP="00755DA5">
    <w:pPr>
      <w:pStyle w:val="Encabezado"/>
      <w:jc w:val="center"/>
      <w:rPr>
        <w:rFonts w:ascii="Bodoni MT Black" w:hAnsi="Bodoni MT Black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F963522" wp14:editId="5081422D">
          <wp:simplePos x="0" y="0"/>
          <wp:positionH relativeFrom="column">
            <wp:posOffset>5941553</wp:posOffset>
          </wp:positionH>
          <wp:positionV relativeFrom="paragraph">
            <wp:posOffset>-104614</wp:posOffset>
          </wp:positionV>
          <wp:extent cx="712527" cy="731772"/>
          <wp:effectExtent l="38100" t="38100" r="68580" b="87630"/>
          <wp:wrapNone/>
          <wp:docPr id="1" name="Imagen 1" descr="F:\Ovidio FHYCE\Mis documentos\Inkscape\logo FHYCE Guara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Ovidio FHYCE\Mis documentos\Inkscape\logo FHYCE Guaran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27" cy="73177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9D4969C" wp14:editId="3BA2A57B">
          <wp:simplePos x="0" y="0"/>
          <wp:positionH relativeFrom="column">
            <wp:posOffset>-413991</wp:posOffset>
          </wp:positionH>
          <wp:positionV relativeFrom="paragraph">
            <wp:posOffset>-101751</wp:posOffset>
          </wp:positionV>
          <wp:extent cx="728052" cy="716327"/>
          <wp:effectExtent l="38100" t="38100" r="72390" b="102870"/>
          <wp:wrapNone/>
          <wp:docPr id="3667299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438"/>
                  <a:stretch/>
                </pic:blipFill>
                <pic:spPr bwMode="auto">
                  <a:xfrm>
                    <a:off x="0" y="0"/>
                    <a:ext cx="728052" cy="71632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Bodoni MT Black" w:hAnsi="Bodoni MT Black"/>
        </w:rPr>
        <w:id w:val="1043489653"/>
        <w:docPartObj>
          <w:docPartGallery w:val="Watermarks"/>
          <w:docPartUnique/>
        </w:docPartObj>
      </w:sdtPr>
      <w:sdtEndPr/>
      <w:sdtContent>
        <w:r w:rsidR="005A5F68">
          <w:rPr>
            <w:rFonts w:ascii="Bodoni MT Black" w:hAnsi="Bodoni MT Black"/>
            <w:noProof/>
          </w:rPr>
          <w:pict w14:anchorId="69B32C1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55413267" o:spid="_x0000_s2049" type="#_x0000_t75" style="position:absolute;left:0;text-align:left;margin-left:0;margin-top:0;width:424.65pt;height:424.65pt;z-index:-251657728;mso-position-horizontal:center;mso-position-horizontal-relative:margin;mso-position-vertical:center;mso-position-vertical-relative:margin" o:allowincell="f">
              <v:imagedata r:id="rId4" o:title="logo FHYCE Guarani" gain="19661f" blacklevel="22938f"/>
              <w10:wrap anchorx="margin" anchory="margin"/>
            </v:shape>
          </w:pict>
        </w:r>
      </w:sdtContent>
    </w:sdt>
    <w:r w:rsidR="00755DA5" w:rsidRPr="00755DA5">
      <w:rPr>
        <w:rFonts w:ascii="Bodoni MT Black" w:hAnsi="Bodoni MT Black"/>
      </w:rPr>
      <w:t>Universidad Nacional de Concepción</w:t>
    </w:r>
  </w:p>
  <w:p w14:paraId="1FFE8452" w14:textId="77777777" w:rsidR="00755DA5" w:rsidRDefault="00755DA5" w:rsidP="00755DA5">
    <w:pPr>
      <w:pStyle w:val="Encabezado"/>
      <w:jc w:val="center"/>
      <w:rPr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755DA5">
      <w:rPr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Facultad de Humanidades y Ciencias de la Educación</w:t>
    </w:r>
  </w:p>
  <w:p w14:paraId="022709D8" w14:textId="77777777" w:rsidR="00154FFF" w:rsidRPr="00BF3CE1" w:rsidRDefault="00755DA5" w:rsidP="001B6B3C">
    <w:pPr>
      <w:pStyle w:val="Encabezado"/>
      <w:pBdr>
        <w:bottom w:val="double" w:sz="4" w:space="1" w:color="auto"/>
      </w:pBdr>
      <w:jc w:val="center"/>
      <w:rPr>
        <w:sz w:val="16"/>
        <w:lang w:val="en-US"/>
      </w:rPr>
    </w:pPr>
    <w:r w:rsidRPr="00755DA5">
      <w:rPr>
        <w:sz w:val="16"/>
      </w:rPr>
      <w:t>Campus Universitario</w:t>
    </w:r>
    <w:r w:rsidR="00816185">
      <w:rPr>
        <w:sz w:val="16"/>
      </w:rPr>
      <w:t xml:space="preserve"> Ruta Py05 Km 210</w:t>
    </w:r>
    <w:r w:rsidRPr="00755DA5">
      <w:rPr>
        <w:sz w:val="16"/>
      </w:rPr>
      <w:t xml:space="preserve">. </w:t>
    </w:r>
    <w:proofErr w:type="spellStart"/>
    <w:r w:rsidRPr="00BF3CE1">
      <w:rPr>
        <w:sz w:val="16"/>
        <w:lang w:val="en-US"/>
      </w:rPr>
      <w:t>Teléf</w:t>
    </w:r>
    <w:proofErr w:type="spellEnd"/>
    <w:r w:rsidRPr="00BF3CE1">
      <w:rPr>
        <w:sz w:val="16"/>
        <w:lang w:val="en-US"/>
      </w:rPr>
      <w:t xml:space="preserve">.: </w:t>
    </w:r>
    <w:r w:rsidR="00816185">
      <w:rPr>
        <w:sz w:val="16"/>
        <w:lang w:val="en-US"/>
      </w:rPr>
      <w:t>+595331243176</w:t>
    </w:r>
    <w:r w:rsidRPr="00BF3CE1">
      <w:rPr>
        <w:sz w:val="16"/>
        <w:lang w:val="en-US"/>
      </w:rPr>
      <w:t>.</w:t>
    </w:r>
    <w:r w:rsidR="001B6B3C" w:rsidRPr="00BF3CE1">
      <w:rPr>
        <w:sz w:val="16"/>
        <w:lang w:val="en-US"/>
      </w:rPr>
      <w:t xml:space="preserve"> Email: </w:t>
    </w:r>
    <w:r w:rsidR="004A63C4">
      <w:rPr>
        <w:sz w:val="16"/>
        <w:lang w:val="en-US"/>
      </w:rPr>
      <w:t>secgral</w:t>
    </w:r>
    <w:r w:rsidR="004341AB" w:rsidRPr="004341AB">
      <w:rPr>
        <w:sz w:val="16"/>
        <w:lang w:val="en-US"/>
      </w:rPr>
      <w:t>@fhyce.edu.py</w:t>
    </w:r>
    <w:r w:rsidR="004341AB">
      <w:rPr>
        <w:sz w:val="16"/>
        <w:lang w:val="en-US"/>
      </w:rPr>
      <w:t>. www.fhyce.edu.py.</w:t>
    </w:r>
  </w:p>
  <w:p w14:paraId="2EB164F5" w14:textId="77777777" w:rsidR="001B6B3C" w:rsidRPr="009F2612" w:rsidRDefault="001B6B3C" w:rsidP="001B6B3C">
    <w:pPr>
      <w:pStyle w:val="Encabezado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A5D65"/>
    <w:multiLevelType w:val="hybridMultilevel"/>
    <w:tmpl w:val="A7D08450"/>
    <w:lvl w:ilvl="0" w:tplc="5312401C">
      <w:start w:val="1"/>
      <w:numFmt w:val="ordinal"/>
      <w:lvlText w:val="%1.)"/>
      <w:lvlJc w:val="left"/>
      <w:pPr>
        <w:ind w:left="36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087B72"/>
    <w:multiLevelType w:val="hybridMultilevel"/>
    <w:tmpl w:val="4A82F50C"/>
    <w:lvl w:ilvl="0" w:tplc="D502386E">
      <w:start w:val="1"/>
      <w:numFmt w:val="bullet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87B"/>
    <w:rsid w:val="000000A0"/>
    <w:rsid w:val="00015536"/>
    <w:rsid w:val="00025056"/>
    <w:rsid w:val="00073A7B"/>
    <w:rsid w:val="000A6974"/>
    <w:rsid w:val="000B3C4D"/>
    <w:rsid w:val="000C1139"/>
    <w:rsid w:val="000E7AE9"/>
    <w:rsid w:val="00114169"/>
    <w:rsid w:val="00154FFF"/>
    <w:rsid w:val="001603B6"/>
    <w:rsid w:val="0016745A"/>
    <w:rsid w:val="001A4B3B"/>
    <w:rsid w:val="001B6B3C"/>
    <w:rsid w:val="001D156F"/>
    <w:rsid w:val="001D7BDB"/>
    <w:rsid w:val="001F68CC"/>
    <w:rsid w:val="00202AF0"/>
    <w:rsid w:val="00235F47"/>
    <w:rsid w:val="00285638"/>
    <w:rsid w:val="002B4F53"/>
    <w:rsid w:val="002E7EBD"/>
    <w:rsid w:val="0035324C"/>
    <w:rsid w:val="003F76A4"/>
    <w:rsid w:val="00407673"/>
    <w:rsid w:val="00415AAB"/>
    <w:rsid w:val="004307BA"/>
    <w:rsid w:val="00432C50"/>
    <w:rsid w:val="004341AB"/>
    <w:rsid w:val="004571DE"/>
    <w:rsid w:val="00492A66"/>
    <w:rsid w:val="004A63C4"/>
    <w:rsid w:val="004B5934"/>
    <w:rsid w:val="004B7EA3"/>
    <w:rsid w:val="004D301A"/>
    <w:rsid w:val="005125F4"/>
    <w:rsid w:val="005311E2"/>
    <w:rsid w:val="00541492"/>
    <w:rsid w:val="00541806"/>
    <w:rsid w:val="005A5F68"/>
    <w:rsid w:val="005C5A06"/>
    <w:rsid w:val="005E25AD"/>
    <w:rsid w:val="00625712"/>
    <w:rsid w:val="00662405"/>
    <w:rsid w:val="00680398"/>
    <w:rsid w:val="00681432"/>
    <w:rsid w:val="00696DD7"/>
    <w:rsid w:val="006D6EA1"/>
    <w:rsid w:val="0070241D"/>
    <w:rsid w:val="007118F7"/>
    <w:rsid w:val="00711C04"/>
    <w:rsid w:val="0072219B"/>
    <w:rsid w:val="00726021"/>
    <w:rsid w:val="00755DA5"/>
    <w:rsid w:val="007B2D06"/>
    <w:rsid w:val="007B3362"/>
    <w:rsid w:val="00816185"/>
    <w:rsid w:val="00857494"/>
    <w:rsid w:val="008738A6"/>
    <w:rsid w:val="00886250"/>
    <w:rsid w:val="008A2761"/>
    <w:rsid w:val="008C3E8E"/>
    <w:rsid w:val="0096756B"/>
    <w:rsid w:val="00992E57"/>
    <w:rsid w:val="009D0AFC"/>
    <w:rsid w:val="009E065E"/>
    <w:rsid w:val="009E176E"/>
    <w:rsid w:val="009F2612"/>
    <w:rsid w:val="00A417F1"/>
    <w:rsid w:val="00A43601"/>
    <w:rsid w:val="00A85F4E"/>
    <w:rsid w:val="00AB2A7E"/>
    <w:rsid w:val="00AC0EB0"/>
    <w:rsid w:val="00B24B17"/>
    <w:rsid w:val="00BC3B56"/>
    <w:rsid w:val="00BE4D22"/>
    <w:rsid w:val="00BF3CE1"/>
    <w:rsid w:val="00CA63A8"/>
    <w:rsid w:val="00D7067C"/>
    <w:rsid w:val="00DB4FA2"/>
    <w:rsid w:val="00E443FA"/>
    <w:rsid w:val="00ED756A"/>
    <w:rsid w:val="00F0487B"/>
    <w:rsid w:val="00F121CA"/>
    <w:rsid w:val="00F22B3F"/>
    <w:rsid w:val="00F615AA"/>
    <w:rsid w:val="00F6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2C29AA9"/>
  <w15:docId w15:val="{FD44D78B-CBD1-4C91-9E6C-77797856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5DA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5D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DA5"/>
    <w:rPr>
      <w:rFonts w:ascii="Times New Roman" w:eastAsia="Times New Roman" w:hAnsi="Times New Roman" w:cs="Times New Roman"/>
      <w:sz w:val="26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55D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DA5"/>
    <w:rPr>
      <w:rFonts w:ascii="Times New Roman" w:eastAsia="Times New Roman" w:hAnsi="Times New Roman" w:cs="Times New Roman"/>
      <w:sz w:val="26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5D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5DA5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5E2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B6B3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6B3C"/>
    <w:rPr>
      <w:color w:val="605E5C"/>
      <w:shd w:val="clear" w:color="auto" w:fill="E1DFDD"/>
    </w:rPr>
  </w:style>
  <w:style w:type="paragraph" w:customStyle="1" w:styleId="Default">
    <w:name w:val="Default"/>
    <w:rsid w:val="00F048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&#225;ctica%20Educativa\Documentos\Plantillas%20personalizadas%20de%20Office\Hoja%20Membretada%20FHYCE%202025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C12A8-1A61-4184-ACD3-205F9B7C0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FHYCE 2025</Template>
  <TotalTime>6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FHyCE-PC</dc:creator>
  <cp:lastModifiedBy>cristina Saldivar</cp:lastModifiedBy>
  <cp:revision>2</cp:revision>
  <cp:lastPrinted>2023-07-11T14:03:00Z</cp:lastPrinted>
  <dcterms:created xsi:type="dcterms:W3CDTF">2026-03-02T19:37:00Z</dcterms:created>
  <dcterms:modified xsi:type="dcterms:W3CDTF">2026-03-02T19:37:00Z</dcterms:modified>
</cp:coreProperties>
</file>