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4A6E2" w14:textId="77777777" w:rsidR="00F62DAE" w:rsidRDefault="007B1068" w:rsidP="0081618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CARTA DE COMPROMISO DEL ESTUDIANTE </w:t>
      </w:r>
    </w:p>
    <w:p w14:paraId="1C6316E0" w14:textId="77777777" w:rsidR="007B1068" w:rsidRDefault="007B1068" w:rsidP="00816185">
      <w:pPr>
        <w:rPr>
          <w:sz w:val="24"/>
          <w:szCs w:val="24"/>
        </w:rPr>
      </w:pPr>
    </w:p>
    <w:p w14:paraId="207162FF" w14:textId="77777777" w:rsidR="007B1068" w:rsidRDefault="007B1068" w:rsidP="00974E0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Yo ……………………………………………………………………………………………</w:t>
      </w:r>
    </w:p>
    <w:p w14:paraId="38EF9F63" w14:textId="77777777" w:rsidR="007B1068" w:rsidRDefault="007B1068" w:rsidP="00974E0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identificado </w:t>
      </w:r>
      <w:r w:rsidR="00485F54">
        <w:rPr>
          <w:sz w:val="24"/>
          <w:szCs w:val="24"/>
        </w:rPr>
        <w:t>con la cédula de identidad civil N.º ……………………, en mi carácter de estudiante del ………. Curso …</w:t>
      </w:r>
      <w:proofErr w:type="gramStart"/>
      <w:r w:rsidR="00485F54">
        <w:rPr>
          <w:sz w:val="24"/>
          <w:szCs w:val="24"/>
        </w:rPr>
        <w:t>…….</w:t>
      </w:r>
      <w:proofErr w:type="gramEnd"/>
      <w:r w:rsidR="00485F54">
        <w:rPr>
          <w:sz w:val="24"/>
          <w:szCs w:val="24"/>
        </w:rPr>
        <w:t>. Semestre de la carrera…………………………………………………, declaro mi voluntad de realizar la Práctica Profesional en la institución…………………………….</w:t>
      </w:r>
    </w:p>
    <w:p w14:paraId="5BC26F22" w14:textId="77777777" w:rsidR="00816185" w:rsidRDefault="007C2379" w:rsidP="00974E0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………………………………………………………………………………………………………..</w:t>
      </w:r>
    </w:p>
    <w:p w14:paraId="4D2E40D8" w14:textId="77777777" w:rsidR="007C2379" w:rsidRDefault="007C2379" w:rsidP="00974E0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 asumo los siguientes compromisos: </w:t>
      </w:r>
    </w:p>
    <w:p w14:paraId="027A81FA" w14:textId="77777777" w:rsidR="007C2379" w:rsidRDefault="007C2379" w:rsidP="00584337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84337">
        <w:rPr>
          <w:sz w:val="24"/>
          <w:szCs w:val="24"/>
        </w:rPr>
        <w:t>Cumplir con responsabilidad la c</w:t>
      </w:r>
      <w:r>
        <w:rPr>
          <w:sz w:val="24"/>
          <w:szCs w:val="24"/>
        </w:rPr>
        <w:t xml:space="preserve">arga horaria establecida para la carrera </w:t>
      </w:r>
      <w:proofErr w:type="gramStart"/>
      <w:r>
        <w:rPr>
          <w:sz w:val="24"/>
          <w:szCs w:val="24"/>
        </w:rPr>
        <w:t>y</w:t>
      </w:r>
      <w:r w:rsidR="00D9140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el</w:t>
      </w:r>
      <w:proofErr w:type="gramEnd"/>
      <w:r>
        <w:rPr>
          <w:sz w:val="24"/>
          <w:szCs w:val="24"/>
        </w:rPr>
        <w:t xml:space="preserve"> horario </w:t>
      </w:r>
      <w:r w:rsidR="00974E03">
        <w:rPr>
          <w:sz w:val="24"/>
          <w:szCs w:val="24"/>
        </w:rPr>
        <w:t>de la institución de aplicación</w:t>
      </w:r>
      <w:r w:rsidR="00D91406">
        <w:rPr>
          <w:sz w:val="24"/>
          <w:szCs w:val="24"/>
        </w:rPr>
        <w:t xml:space="preserve">. </w:t>
      </w:r>
    </w:p>
    <w:p w14:paraId="30D90FB0" w14:textId="77777777" w:rsidR="008B5E51" w:rsidRPr="008B5E51" w:rsidRDefault="008B5E51" w:rsidP="00584337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8B5E51">
        <w:rPr>
          <w:sz w:val="24"/>
          <w:szCs w:val="24"/>
        </w:rPr>
        <w:t>Participar activamente en la planificación, ejecución y evaluación de las actividades pedagógicas o administrativas que me sean asignadas por mi tutor/a de práctica.</w:t>
      </w:r>
    </w:p>
    <w:p w14:paraId="123BB1CD" w14:textId="77777777" w:rsidR="00974E03" w:rsidRDefault="00974E03" w:rsidP="00584337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Mantener absoluta confidencialidad sobre los datos institucionales, respetando la privacidad de los miembros de la comunidad educativa. </w:t>
      </w:r>
    </w:p>
    <w:p w14:paraId="1720CE4E" w14:textId="77777777" w:rsidR="00974E03" w:rsidRDefault="00974E03" w:rsidP="00584337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proofErr w:type="gramStart"/>
      <w:r w:rsidRPr="00974E03">
        <w:rPr>
          <w:sz w:val="24"/>
          <w:szCs w:val="24"/>
        </w:rPr>
        <w:t>Actuar</w:t>
      </w:r>
      <w:r>
        <w:rPr>
          <w:sz w:val="24"/>
          <w:szCs w:val="24"/>
        </w:rPr>
        <w:t xml:space="preserve"> </w:t>
      </w:r>
      <w:r w:rsidRPr="00974E03">
        <w:rPr>
          <w:sz w:val="24"/>
          <w:szCs w:val="24"/>
        </w:rPr>
        <w:t xml:space="preserve"> con</w:t>
      </w:r>
      <w:proofErr w:type="gramEnd"/>
      <w:r w:rsidRPr="00974E03">
        <w:rPr>
          <w:sz w:val="24"/>
          <w:szCs w:val="24"/>
        </w:rPr>
        <w:t xml:space="preserve"> integridad, respeto y vocación de servicio, siguiendo los lineamientos curriculares y las normativas internas de la institución </w:t>
      </w:r>
      <w:r>
        <w:rPr>
          <w:sz w:val="24"/>
          <w:szCs w:val="24"/>
        </w:rPr>
        <w:t xml:space="preserve">de aplicación </w:t>
      </w:r>
    </w:p>
    <w:p w14:paraId="60974F17" w14:textId="77777777" w:rsidR="00816185" w:rsidRDefault="008B5E51" w:rsidP="00584337">
      <w:pPr>
        <w:pStyle w:val="Prrafodelist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8B5E51">
        <w:rPr>
          <w:sz w:val="24"/>
          <w:szCs w:val="24"/>
        </w:rPr>
        <w:t xml:space="preserve">Asumir </w:t>
      </w:r>
      <w:r>
        <w:rPr>
          <w:sz w:val="24"/>
          <w:szCs w:val="24"/>
        </w:rPr>
        <w:t xml:space="preserve">que en lo que </w:t>
      </w:r>
      <w:proofErr w:type="gramStart"/>
      <w:r>
        <w:rPr>
          <w:sz w:val="24"/>
          <w:szCs w:val="24"/>
        </w:rPr>
        <w:t>dure  el</w:t>
      </w:r>
      <w:proofErr w:type="gramEnd"/>
      <w:r>
        <w:rPr>
          <w:sz w:val="24"/>
          <w:szCs w:val="24"/>
        </w:rPr>
        <w:t xml:space="preserve"> periodo de práctica profesional tengo la representatividad institucional y el incumplimiento de cualquiera de los puntos mencionados, es pasible de sanciones académicas </w:t>
      </w:r>
      <w:r w:rsidR="00D91406">
        <w:rPr>
          <w:sz w:val="24"/>
          <w:szCs w:val="24"/>
        </w:rPr>
        <w:t xml:space="preserve">y la rescisión de la realización de la práctica. </w:t>
      </w:r>
    </w:p>
    <w:p w14:paraId="27C20D82" w14:textId="77777777" w:rsidR="00AB7AEB" w:rsidRDefault="00AB7AEB" w:rsidP="00AB7AEB">
      <w:pPr>
        <w:spacing w:line="360" w:lineRule="auto"/>
        <w:jc w:val="both"/>
        <w:rPr>
          <w:sz w:val="24"/>
          <w:szCs w:val="24"/>
        </w:rPr>
      </w:pPr>
    </w:p>
    <w:p w14:paraId="5A8CFA22" w14:textId="77777777" w:rsidR="00AB7AEB" w:rsidRDefault="00AB7AEB" w:rsidP="00AB7AEB">
      <w:pPr>
        <w:spacing w:line="360" w:lineRule="auto"/>
        <w:jc w:val="both"/>
        <w:rPr>
          <w:sz w:val="24"/>
          <w:szCs w:val="24"/>
        </w:rPr>
      </w:pPr>
    </w:p>
    <w:p w14:paraId="6D64D63F" w14:textId="77777777" w:rsidR="00AB7AEB" w:rsidRDefault="00AB7AEB" w:rsidP="00AB7AE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…………………………………….</w:t>
      </w:r>
    </w:p>
    <w:p w14:paraId="507C1E4E" w14:textId="77777777" w:rsidR="00AB7AEB" w:rsidRDefault="00AB7AEB" w:rsidP="00AB7AE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Firma del estudiante </w:t>
      </w:r>
    </w:p>
    <w:p w14:paraId="44A37412" w14:textId="77777777" w:rsidR="00AB7AEB" w:rsidRDefault="00AB7AEB" w:rsidP="00AB7AEB">
      <w:pPr>
        <w:spacing w:line="360" w:lineRule="auto"/>
        <w:jc w:val="both"/>
        <w:rPr>
          <w:sz w:val="24"/>
          <w:szCs w:val="24"/>
        </w:rPr>
      </w:pPr>
    </w:p>
    <w:p w14:paraId="4DA8B94B" w14:textId="77777777" w:rsidR="00AB7AEB" w:rsidRDefault="00AB7AEB" w:rsidP="00AB7AE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V.º B.º Coordinación de Práctica ……………………………….</w:t>
      </w:r>
    </w:p>
    <w:p w14:paraId="5CD95B85" w14:textId="77777777" w:rsidR="00AB7AEB" w:rsidRPr="00AB7AEB" w:rsidRDefault="00AB7AEB" w:rsidP="00AB7AEB">
      <w:pPr>
        <w:spacing w:line="360" w:lineRule="auto"/>
        <w:jc w:val="both"/>
        <w:rPr>
          <w:sz w:val="24"/>
          <w:szCs w:val="24"/>
        </w:rPr>
      </w:pPr>
    </w:p>
    <w:p w14:paraId="1998DF07" w14:textId="77777777" w:rsidR="00816185" w:rsidRDefault="00816185" w:rsidP="00816185">
      <w:pPr>
        <w:rPr>
          <w:sz w:val="24"/>
          <w:szCs w:val="24"/>
        </w:rPr>
      </w:pPr>
    </w:p>
    <w:p w14:paraId="18B0BDA0" w14:textId="77777777" w:rsidR="00816185" w:rsidRPr="00816185" w:rsidRDefault="00816185" w:rsidP="00816185">
      <w:pPr>
        <w:rPr>
          <w:sz w:val="24"/>
          <w:szCs w:val="24"/>
        </w:rPr>
      </w:pPr>
    </w:p>
    <w:sectPr w:rsidR="00816185" w:rsidRPr="00816185" w:rsidSect="00816185">
      <w:headerReference w:type="even" r:id="rId8"/>
      <w:headerReference w:type="default" r:id="rId9"/>
      <w:footerReference w:type="default" r:id="rId10"/>
      <w:pgSz w:w="12240" w:h="18720" w:code="14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AE051" w14:textId="77777777" w:rsidR="00F44485" w:rsidRDefault="00F44485" w:rsidP="00755DA5">
      <w:r>
        <w:separator/>
      </w:r>
    </w:p>
  </w:endnote>
  <w:endnote w:type="continuationSeparator" w:id="0">
    <w:p w14:paraId="3BC5D281" w14:textId="77777777" w:rsidR="00F44485" w:rsidRDefault="00F44485" w:rsidP="00755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8D871" w14:textId="77777777" w:rsidR="00816185" w:rsidRPr="00816185" w:rsidRDefault="00816185" w:rsidP="00816185">
    <w:pPr>
      <w:jc w:val="both"/>
      <w:rPr>
        <w:rFonts w:eastAsiaTheme="minorHAnsi"/>
        <w:b/>
        <w:i/>
        <w:sz w:val="12"/>
        <w:szCs w:val="12"/>
        <w:u w:val="single"/>
        <w:lang w:val="es-ES" w:eastAsia="en-US"/>
      </w:rPr>
    </w:pPr>
  </w:p>
  <w:p w14:paraId="42C42551" w14:textId="77777777" w:rsidR="005E25AD" w:rsidRPr="00816185" w:rsidRDefault="005E25AD" w:rsidP="00816185">
    <w:pPr>
      <w:pBdr>
        <w:top w:val="double" w:sz="4" w:space="1" w:color="auto"/>
      </w:pBdr>
      <w:jc w:val="both"/>
      <w:rPr>
        <w:rFonts w:eastAsiaTheme="minorHAnsi"/>
        <w:i/>
        <w:sz w:val="14"/>
        <w:szCs w:val="14"/>
        <w:lang w:val="es-ES" w:eastAsia="en-US"/>
      </w:rPr>
    </w:pPr>
    <w:r w:rsidRPr="00816185">
      <w:rPr>
        <w:rFonts w:eastAsiaTheme="minorHAnsi"/>
        <w:b/>
        <w:i/>
        <w:sz w:val="14"/>
        <w:szCs w:val="14"/>
        <w:u w:val="single"/>
        <w:lang w:val="es-ES" w:eastAsia="en-US"/>
      </w:rPr>
      <w:t>Misión</w:t>
    </w:r>
    <w:r w:rsidRPr="00816185">
      <w:rPr>
        <w:rFonts w:eastAsiaTheme="minorHAnsi"/>
        <w:i/>
        <w:sz w:val="14"/>
        <w:szCs w:val="14"/>
        <w:lang w:val="es-ES" w:eastAsia="en-US"/>
      </w:rPr>
      <w:t xml:space="preserve"> </w:t>
    </w:r>
    <w:r w:rsidR="00816185" w:rsidRPr="00816185">
      <w:rPr>
        <w:rFonts w:eastAsiaTheme="minorHAnsi"/>
        <w:i/>
        <w:sz w:val="14"/>
        <w:szCs w:val="14"/>
        <w:lang w:val="es-ES" w:eastAsia="en-US"/>
      </w:rPr>
      <w:t>Somos una Facultad formadora de profesionales competentes en el campo de las Humanidades y la Educación, que fomenta el bienestar psico-social, el acceso a la educación como bien público, el respeto a la interculturalidad y los derechos humanos a través de una formación integral a fin de trasformar la realidad educativa, social, cultural y ambiental.</w:t>
    </w:r>
  </w:p>
  <w:p w14:paraId="79D86C17" w14:textId="77777777" w:rsidR="005E25AD" w:rsidRPr="00816185" w:rsidRDefault="005E25AD" w:rsidP="00816185">
    <w:pPr>
      <w:jc w:val="both"/>
      <w:rPr>
        <w:rFonts w:eastAsiaTheme="minorHAnsi"/>
        <w:i/>
        <w:sz w:val="14"/>
        <w:szCs w:val="14"/>
        <w:lang w:val="es-ES" w:eastAsia="en-US"/>
      </w:rPr>
    </w:pPr>
    <w:r w:rsidRPr="00816185">
      <w:rPr>
        <w:rFonts w:eastAsiaTheme="minorHAnsi"/>
        <w:b/>
        <w:i/>
        <w:sz w:val="14"/>
        <w:szCs w:val="14"/>
        <w:u w:val="single"/>
        <w:lang w:val="es-ES" w:eastAsia="en-US"/>
      </w:rPr>
      <w:t>Visión:</w:t>
    </w:r>
    <w:r w:rsidRPr="00816185">
      <w:rPr>
        <w:rFonts w:eastAsiaTheme="minorHAnsi"/>
        <w:i/>
        <w:sz w:val="14"/>
        <w:szCs w:val="14"/>
        <w:lang w:val="es-ES" w:eastAsia="en-US"/>
      </w:rPr>
      <w:t xml:space="preserve"> </w:t>
    </w:r>
    <w:r w:rsidR="00816185" w:rsidRPr="00816185">
      <w:rPr>
        <w:rFonts w:eastAsiaTheme="minorHAnsi"/>
        <w:i/>
        <w:sz w:val="14"/>
        <w:szCs w:val="14"/>
        <w:lang w:val="es-ES" w:eastAsia="en-US"/>
      </w:rPr>
      <w:t>Ser una Facultad de prestigio, incluyente, reconocida nacional e internacionalmente por su calidad y oferta académica innovadora en el campo de las Humanidades y la Educación, constituyéndose en un marco de referencia en el desarrollo educativo, cultural y social de la región</w:t>
    </w:r>
    <w:r w:rsidRPr="00816185">
      <w:rPr>
        <w:rFonts w:eastAsiaTheme="minorHAnsi"/>
        <w:i/>
        <w:sz w:val="14"/>
        <w:szCs w:val="14"/>
        <w:lang w:val="es-ES" w:eastAsia="en-U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5FFDC" w14:textId="77777777" w:rsidR="00F44485" w:rsidRDefault="00F44485" w:rsidP="00755DA5">
      <w:r>
        <w:separator/>
      </w:r>
    </w:p>
  </w:footnote>
  <w:footnote w:type="continuationSeparator" w:id="0">
    <w:p w14:paraId="2FC856FA" w14:textId="77777777" w:rsidR="00F44485" w:rsidRDefault="00F44485" w:rsidP="00755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BAF0A" w14:textId="77777777" w:rsidR="00755DA5" w:rsidRDefault="00DB4FA2">
    <w:pPr>
      <w:pStyle w:val="Encabezado"/>
    </w:pPr>
    <w:r>
      <w:rPr>
        <w:rFonts w:ascii="Bodoni MT Black" w:hAnsi="Bodoni MT Black"/>
        <w:noProof/>
      </w:rPr>
      <w:drawing>
        <wp:inline distT="0" distB="0" distL="0" distR="0" wp14:anchorId="7FF64CFD" wp14:editId="26F49447">
          <wp:extent cx="5753100" cy="5753100"/>
          <wp:effectExtent l="0" t="0" r="0" b="0"/>
          <wp:docPr id="3" name="Imagen 1" descr="logo FHYCE Guar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HYCE Gua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5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FA220" w14:textId="77777777" w:rsidR="00755DA5" w:rsidRPr="00755DA5" w:rsidRDefault="009F2612" w:rsidP="00755DA5">
    <w:pPr>
      <w:pStyle w:val="Encabezado"/>
      <w:jc w:val="center"/>
      <w:rPr>
        <w:rFonts w:ascii="Bodoni MT Black" w:hAnsi="Bodoni MT Black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FE91FC5" wp14:editId="7D746FFA">
          <wp:simplePos x="0" y="0"/>
          <wp:positionH relativeFrom="column">
            <wp:posOffset>5941553</wp:posOffset>
          </wp:positionH>
          <wp:positionV relativeFrom="paragraph">
            <wp:posOffset>-104614</wp:posOffset>
          </wp:positionV>
          <wp:extent cx="712527" cy="731772"/>
          <wp:effectExtent l="38100" t="38100" r="68580" b="87630"/>
          <wp:wrapNone/>
          <wp:docPr id="1" name="Imagen 1" descr="F:\Ovidio FHYCE\Mis documentos\Inkscape\logo FHYCE Guara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Ovidio FHYCE\Mis documentos\Inkscape\logo FHYCE Guaran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527" cy="73177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76F8B87D" wp14:editId="3ECA7830">
          <wp:simplePos x="0" y="0"/>
          <wp:positionH relativeFrom="column">
            <wp:posOffset>-413991</wp:posOffset>
          </wp:positionH>
          <wp:positionV relativeFrom="paragraph">
            <wp:posOffset>-101751</wp:posOffset>
          </wp:positionV>
          <wp:extent cx="728052" cy="716327"/>
          <wp:effectExtent l="38100" t="38100" r="72390" b="102870"/>
          <wp:wrapNone/>
          <wp:docPr id="3667299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438"/>
                  <a:stretch/>
                </pic:blipFill>
                <pic:spPr bwMode="auto">
                  <a:xfrm>
                    <a:off x="0" y="0"/>
                    <a:ext cx="728052" cy="71632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Bodoni MT Black" w:hAnsi="Bodoni MT Black"/>
        </w:rPr>
        <w:id w:val="1043489653"/>
        <w:docPartObj>
          <w:docPartGallery w:val="Watermarks"/>
          <w:docPartUnique/>
        </w:docPartObj>
      </w:sdtPr>
      <w:sdtEndPr/>
      <w:sdtContent>
        <w:r w:rsidR="00F44485">
          <w:rPr>
            <w:rFonts w:ascii="Bodoni MT Black" w:hAnsi="Bodoni MT Black"/>
            <w:noProof/>
          </w:rPr>
          <w:pict w14:anchorId="7871AF1D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55413267" o:spid="_x0000_s2049" type="#_x0000_t75" style="position:absolute;left:0;text-align:left;margin-left:0;margin-top:0;width:424.65pt;height:424.65pt;z-index:-251657728;mso-position-horizontal:center;mso-position-horizontal-relative:margin;mso-position-vertical:center;mso-position-vertical-relative:margin" o:allowincell="f">
              <v:imagedata r:id="rId4" o:title="logo FHYCE Guarani" gain="19661f" blacklevel="22938f"/>
              <w10:wrap anchorx="margin" anchory="margin"/>
            </v:shape>
          </w:pict>
        </w:r>
      </w:sdtContent>
    </w:sdt>
    <w:r w:rsidR="00755DA5" w:rsidRPr="00755DA5">
      <w:rPr>
        <w:rFonts w:ascii="Bodoni MT Black" w:hAnsi="Bodoni MT Black"/>
      </w:rPr>
      <w:t>Universidad Nacional de Concepción</w:t>
    </w:r>
  </w:p>
  <w:p w14:paraId="4C8B6696" w14:textId="77777777" w:rsidR="00755DA5" w:rsidRDefault="00755DA5" w:rsidP="00755DA5">
    <w:pPr>
      <w:pStyle w:val="Encabezado"/>
      <w:jc w:val="center"/>
      <w:rPr>
        <w:b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755DA5">
      <w:rPr>
        <w:b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Facultad de Humanidades y Ciencias de la Educación</w:t>
    </w:r>
  </w:p>
  <w:p w14:paraId="1AEB74D7" w14:textId="77777777" w:rsidR="006F6529" w:rsidRDefault="006F6529" w:rsidP="00755DA5">
    <w:pPr>
      <w:pStyle w:val="Encabezado"/>
      <w:jc w:val="center"/>
      <w:rPr>
        <w:b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b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Dirección de Vinculación con el Medio </w:t>
    </w:r>
  </w:p>
  <w:p w14:paraId="55EE289B" w14:textId="77777777" w:rsidR="006F6529" w:rsidRDefault="006F6529" w:rsidP="00755DA5">
    <w:pPr>
      <w:pStyle w:val="Encabezado"/>
      <w:jc w:val="center"/>
      <w:rPr>
        <w:b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b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Coordinación de Práctica Profesional </w:t>
    </w:r>
  </w:p>
  <w:p w14:paraId="2C98AD9B" w14:textId="77777777" w:rsidR="00154FFF" w:rsidRDefault="00755DA5" w:rsidP="001B6B3C">
    <w:pPr>
      <w:pStyle w:val="Encabezado"/>
      <w:pBdr>
        <w:bottom w:val="double" w:sz="4" w:space="1" w:color="auto"/>
      </w:pBdr>
      <w:jc w:val="center"/>
      <w:rPr>
        <w:sz w:val="16"/>
        <w:lang w:val="en-US"/>
      </w:rPr>
    </w:pPr>
    <w:r w:rsidRPr="00755DA5">
      <w:rPr>
        <w:sz w:val="16"/>
      </w:rPr>
      <w:t>Campus Universitario</w:t>
    </w:r>
    <w:r w:rsidR="00816185">
      <w:rPr>
        <w:sz w:val="16"/>
      </w:rPr>
      <w:t xml:space="preserve"> Ruta Py05 Km 210</w:t>
    </w:r>
    <w:r w:rsidRPr="00755DA5">
      <w:rPr>
        <w:sz w:val="16"/>
      </w:rPr>
      <w:t xml:space="preserve">. </w:t>
    </w:r>
    <w:proofErr w:type="spellStart"/>
    <w:r w:rsidRPr="00BF3CE1">
      <w:rPr>
        <w:sz w:val="16"/>
        <w:lang w:val="en-US"/>
      </w:rPr>
      <w:t>Teléf</w:t>
    </w:r>
    <w:proofErr w:type="spellEnd"/>
    <w:r w:rsidRPr="00BF3CE1">
      <w:rPr>
        <w:sz w:val="16"/>
        <w:lang w:val="en-US"/>
      </w:rPr>
      <w:t xml:space="preserve">.: </w:t>
    </w:r>
    <w:r w:rsidR="00816185">
      <w:rPr>
        <w:sz w:val="16"/>
        <w:lang w:val="en-US"/>
      </w:rPr>
      <w:t>+595331243176</w:t>
    </w:r>
    <w:r w:rsidRPr="00BF3CE1">
      <w:rPr>
        <w:sz w:val="16"/>
        <w:lang w:val="en-US"/>
      </w:rPr>
      <w:t>.</w:t>
    </w:r>
    <w:r w:rsidR="001B6B3C" w:rsidRPr="00BF3CE1">
      <w:rPr>
        <w:sz w:val="16"/>
        <w:lang w:val="en-US"/>
      </w:rPr>
      <w:t xml:space="preserve"> Email: </w:t>
    </w:r>
    <w:r w:rsidR="004A63C4">
      <w:rPr>
        <w:sz w:val="16"/>
        <w:lang w:val="en-US"/>
      </w:rPr>
      <w:t>secgral</w:t>
    </w:r>
    <w:r w:rsidR="004341AB" w:rsidRPr="004341AB">
      <w:rPr>
        <w:sz w:val="16"/>
        <w:lang w:val="en-US"/>
      </w:rPr>
      <w:t>@fhyce.edu.py</w:t>
    </w:r>
    <w:r w:rsidR="004341AB">
      <w:rPr>
        <w:sz w:val="16"/>
        <w:lang w:val="en-US"/>
      </w:rPr>
      <w:t xml:space="preserve">. </w:t>
    </w:r>
    <w:hyperlink r:id="rId5" w:history="1">
      <w:r w:rsidR="006F6529" w:rsidRPr="005F1FD2">
        <w:rPr>
          <w:rStyle w:val="Hipervnculo"/>
          <w:sz w:val="16"/>
          <w:lang w:val="en-US"/>
        </w:rPr>
        <w:t>www.fhyce.edu.py</w:t>
      </w:r>
    </w:hyperlink>
    <w:r w:rsidR="004341AB">
      <w:rPr>
        <w:sz w:val="16"/>
        <w:lang w:val="en-US"/>
      </w:rPr>
      <w:t>.</w:t>
    </w:r>
  </w:p>
  <w:p w14:paraId="7848F157" w14:textId="77777777" w:rsidR="006F6529" w:rsidRDefault="006F6529" w:rsidP="006F6529">
    <w:pPr>
      <w:pStyle w:val="Encabezado"/>
      <w:pBdr>
        <w:bottom w:val="double" w:sz="4" w:space="1" w:color="auto"/>
      </w:pBdr>
      <w:rPr>
        <w:sz w:val="16"/>
        <w:lang w:val="en-US"/>
      </w:rPr>
    </w:pPr>
    <w:r>
      <w:rPr>
        <w:sz w:val="16"/>
        <w:lang w:val="en-US"/>
      </w:rPr>
      <w:t xml:space="preserve"> </w:t>
    </w:r>
  </w:p>
  <w:p w14:paraId="215F953D" w14:textId="77777777" w:rsidR="001B6B3C" w:rsidRPr="009F2612" w:rsidRDefault="001B6B3C" w:rsidP="001B6B3C">
    <w:pPr>
      <w:pStyle w:val="Encabezado"/>
      <w:jc w:val="center"/>
      <w:rPr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A5D65"/>
    <w:multiLevelType w:val="hybridMultilevel"/>
    <w:tmpl w:val="A7D08450"/>
    <w:lvl w:ilvl="0" w:tplc="5312401C">
      <w:start w:val="1"/>
      <w:numFmt w:val="ordinal"/>
      <w:lvlText w:val="%1.)"/>
      <w:lvlJc w:val="left"/>
      <w:pPr>
        <w:ind w:left="36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053EAC"/>
    <w:multiLevelType w:val="hybridMultilevel"/>
    <w:tmpl w:val="BDFE6268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068"/>
    <w:rsid w:val="000000A0"/>
    <w:rsid w:val="00015536"/>
    <w:rsid w:val="00025056"/>
    <w:rsid w:val="00073A7B"/>
    <w:rsid w:val="000A6974"/>
    <w:rsid w:val="000B3C4D"/>
    <w:rsid w:val="000C1139"/>
    <w:rsid w:val="000E7AE9"/>
    <w:rsid w:val="00114169"/>
    <w:rsid w:val="00154FFF"/>
    <w:rsid w:val="001603B6"/>
    <w:rsid w:val="0016745A"/>
    <w:rsid w:val="00187FD6"/>
    <w:rsid w:val="001A4B3B"/>
    <w:rsid w:val="001B6B3C"/>
    <w:rsid w:val="001D156F"/>
    <w:rsid w:val="001D7BDB"/>
    <w:rsid w:val="001F68CC"/>
    <w:rsid w:val="00202AF0"/>
    <w:rsid w:val="00235F47"/>
    <w:rsid w:val="002B4F53"/>
    <w:rsid w:val="002E7EBD"/>
    <w:rsid w:val="0035324C"/>
    <w:rsid w:val="003D5C00"/>
    <w:rsid w:val="003F76A4"/>
    <w:rsid w:val="00407673"/>
    <w:rsid w:val="00415AAB"/>
    <w:rsid w:val="004307BA"/>
    <w:rsid w:val="00432C50"/>
    <w:rsid w:val="004341AB"/>
    <w:rsid w:val="0045474F"/>
    <w:rsid w:val="004571DE"/>
    <w:rsid w:val="00485F54"/>
    <w:rsid w:val="00492A66"/>
    <w:rsid w:val="004A63C4"/>
    <w:rsid w:val="004B5934"/>
    <w:rsid w:val="004D301A"/>
    <w:rsid w:val="005125F4"/>
    <w:rsid w:val="005311E2"/>
    <w:rsid w:val="00541492"/>
    <w:rsid w:val="00541806"/>
    <w:rsid w:val="00584337"/>
    <w:rsid w:val="005C5A06"/>
    <w:rsid w:val="005E25AD"/>
    <w:rsid w:val="00625712"/>
    <w:rsid w:val="00662405"/>
    <w:rsid w:val="00680398"/>
    <w:rsid w:val="00681432"/>
    <w:rsid w:val="00696DD7"/>
    <w:rsid w:val="006D6EA1"/>
    <w:rsid w:val="006F6529"/>
    <w:rsid w:val="0070241D"/>
    <w:rsid w:val="007118F7"/>
    <w:rsid w:val="00711C04"/>
    <w:rsid w:val="0072219B"/>
    <w:rsid w:val="00726021"/>
    <w:rsid w:val="00755DA5"/>
    <w:rsid w:val="007B1068"/>
    <w:rsid w:val="007B2D06"/>
    <w:rsid w:val="007B3362"/>
    <w:rsid w:val="007B63DA"/>
    <w:rsid w:val="007C2379"/>
    <w:rsid w:val="00816185"/>
    <w:rsid w:val="00857494"/>
    <w:rsid w:val="008738A6"/>
    <w:rsid w:val="00886250"/>
    <w:rsid w:val="008A2761"/>
    <w:rsid w:val="008B5E51"/>
    <w:rsid w:val="008C3E8E"/>
    <w:rsid w:val="0096756B"/>
    <w:rsid w:val="00974E03"/>
    <w:rsid w:val="00992E57"/>
    <w:rsid w:val="009D0AFC"/>
    <w:rsid w:val="009E065E"/>
    <w:rsid w:val="009E176E"/>
    <w:rsid w:val="009F2612"/>
    <w:rsid w:val="00A417F1"/>
    <w:rsid w:val="00A43601"/>
    <w:rsid w:val="00AB2A7E"/>
    <w:rsid w:val="00AB7AEB"/>
    <w:rsid w:val="00AC0EB0"/>
    <w:rsid w:val="00B24B17"/>
    <w:rsid w:val="00BC3B56"/>
    <w:rsid w:val="00BE4D22"/>
    <w:rsid w:val="00BF3CE1"/>
    <w:rsid w:val="00D7067C"/>
    <w:rsid w:val="00D91406"/>
    <w:rsid w:val="00DB4FA2"/>
    <w:rsid w:val="00E443FA"/>
    <w:rsid w:val="00ED756A"/>
    <w:rsid w:val="00F121CA"/>
    <w:rsid w:val="00F22B3F"/>
    <w:rsid w:val="00F44485"/>
    <w:rsid w:val="00F615AA"/>
    <w:rsid w:val="00F62DAE"/>
    <w:rsid w:val="00F6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1078559"/>
  <w15:docId w15:val="{E330D2CD-AE1E-41C5-BDBB-A219D8035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76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5DA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55D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5DA5"/>
    <w:rPr>
      <w:rFonts w:ascii="Times New Roman" w:eastAsia="Times New Roman" w:hAnsi="Times New Roman" w:cs="Times New Roman"/>
      <w:sz w:val="26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55D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DA5"/>
    <w:rPr>
      <w:rFonts w:ascii="Times New Roman" w:eastAsia="Times New Roman" w:hAnsi="Times New Roman" w:cs="Times New Roman"/>
      <w:sz w:val="26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5D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5DA5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5E2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B6B3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6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5" Type="http://schemas.openxmlformats.org/officeDocument/2006/relationships/hyperlink" Target="http://www.fhyce.edu.py" TargetMode="External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&#225;ctica%20Educativa\Documentos\Plantillas%20personalizadas%20de%20Office\MEMBRETE%20202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F8CA6-ED2F-4C10-A1C7-42F52D9CD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2026</Template>
  <TotalTime>1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FHyCE-PC</dc:creator>
  <cp:lastModifiedBy>cristina Saldivar</cp:lastModifiedBy>
  <cp:revision>2</cp:revision>
  <cp:lastPrinted>2023-07-11T14:03:00Z</cp:lastPrinted>
  <dcterms:created xsi:type="dcterms:W3CDTF">2026-03-26T17:14:00Z</dcterms:created>
  <dcterms:modified xsi:type="dcterms:W3CDTF">2026-03-26T17:14:00Z</dcterms:modified>
</cp:coreProperties>
</file>